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1F0A" w:rsidRDefault="004153BB">
      <w:pPr>
        <w:pStyle w:val="FreieForm"/>
      </w:pPr>
      <w:r>
        <w:rPr>
          <w:noProof/>
        </w:rPr>
        <mc:AlternateContent>
          <mc:Choice Requires="wps">
            <w:drawing>
              <wp:anchor distT="152400" distB="152400" distL="152400" distR="152400" simplePos="0" relativeHeight="251662336" behindDoc="0" locked="0" layoutInCell="1" allowOverlap="1">
                <wp:simplePos x="0" y="0"/>
                <wp:positionH relativeFrom="page">
                  <wp:posOffset>457200</wp:posOffset>
                </wp:positionH>
                <wp:positionV relativeFrom="page">
                  <wp:posOffset>1304925</wp:posOffset>
                </wp:positionV>
                <wp:extent cx="2781300" cy="5162550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81300" cy="51625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0C13D6" w:rsidRPr="004153BB" w:rsidRDefault="000C13D6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8"/>
                                <w:szCs w:val="8"/>
                              </w:rPr>
                            </w:pPr>
                          </w:p>
                          <w:p w:rsidR="00BF1BBC" w:rsidRDefault="00BF1BBC" w:rsidP="00BF1BBC">
                            <w:pPr>
                              <w:pStyle w:val="FreieForm"/>
                              <w:spacing w:after="140"/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  <w:t>V</w:t>
                            </w:r>
                            <w:r w:rsidRPr="006A769B"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  <w:t>eranstaltungen des Betreuungsvereins SKM Rheydt</w:t>
                            </w:r>
                            <w:r w:rsidR="005E11BC"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  <w:t xml:space="preserve"> e.V.</w:t>
                            </w: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Betreuerstammtisch:</w:t>
                            </w:r>
                          </w:p>
                          <w:p w:rsidR="004317B5" w:rsidRDefault="004317B5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</w:pP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</w:pP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Der SKM Rheydt l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ä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dt regelm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äß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ig zu einem Stammtisch f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ü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r ehrenamtliche Betreuer/innen und bevollm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ä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chtigte ein. Hier  findet ein regelm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äß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iger Erfahrungsaustausch statt, der au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ß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erdem Gelegenheit zum Einholen von Informationen bietet. Willkommen sind auch interessierte B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ü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rger, die sich informieren oder ehrenamtlich im Betreuungsbereich engagieren m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ö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chten.</w:t>
                            </w:r>
                          </w:p>
                          <w:p w:rsidR="00F17D9C" w:rsidRPr="004317B5" w:rsidRDefault="00F17D9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</w:pP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</w:pPr>
                            <w:r w:rsidRPr="004317B5">
                              <w:rPr>
                                <w:color w:val="3B3B3B"/>
                                <w:sz w:val="20"/>
                                <w:szCs w:val="20"/>
                              </w:rPr>
                              <w:t>Termine:</w:t>
                            </w:r>
                            <w:r w:rsidR="00F17D9C">
                              <w:rPr>
                                <w:color w:val="3B3B3B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963B40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 xml:space="preserve"> 14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 xml:space="preserve">. Jun., 14. Sep. und 23. Nov 2017 ab </w:t>
                            </w:r>
                            <w:r w:rsidR="00F17D9C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18 Uhr beim SKM Rheydt, Waisenhausstra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ß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e 22c, 41239 M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ö</w:t>
                            </w:r>
                            <w:r w:rsidRPr="004317B5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nchengladbach, weitere Infos unter der Rufnummer 02166/1309726</w:t>
                            </w:r>
                            <w:r w:rsidR="00F17D9C"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4317B5" w:rsidRPr="004317B5" w:rsidRDefault="004317B5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b w:val="0"/>
                                <w:color w:val="3B3B3B"/>
                                <w:sz w:val="20"/>
                                <w:szCs w:val="20"/>
                              </w:rPr>
                            </w:pP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auto"/>
                              </w:rPr>
                            </w:pPr>
                            <w:r>
                              <w:rPr>
                                <w:color w:val="auto"/>
                              </w:rPr>
                              <w:t>Info</w:t>
                            </w:r>
                            <w:r w:rsidRPr="00AE1BFE">
                              <w:rPr>
                                <w:color w:val="auto"/>
                              </w:rPr>
                              <w:t>veranstaltungen</w:t>
                            </w:r>
                            <w:r>
                              <w:rPr>
                                <w:color w:val="auto"/>
                              </w:rPr>
                              <w:t xml:space="preserve">: </w:t>
                            </w: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  <w:p w:rsidR="00BF1BBC" w:rsidRPr="00AE1BFE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AE1BFE"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  <w:t>Zum Thema Vorsorgevollmacht, Patientenverfügung, Betreuungsverfügung.</w:t>
                            </w:r>
                          </w:p>
                          <w:p w:rsidR="00BF1BBC" w:rsidRPr="005E11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 xml:space="preserve">Der Betreuungsverein SKM Rheydt e.V. übernimmt Betreuungen und hilft bei </w:t>
                            </w:r>
                            <w:r w:rsid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allen Fragen</w:t>
                            </w: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fficeArt object" o:spid="_x0000_s1026" style="position:absolute;margin-left:36pt;margin-top:102.75pt;width:219pt;height:406.5pt;z-index:251662336;visibility:visible;mso-wrap-style:square;mso-height-percent:0;mso-wrap-distance-left:12pt;mso-wrap-distance-top:12pt;mso-wrap-distance-right:12pt;mso-wrap-distance-bottom:12pt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" filled="f" stroked="f" strokeweight="1pt">
                <v:stroke miterlimit="4"/>
                <v:textbox inset="0,0,0,0">
                  <w:txbxContent>
                    <w:p w:rsidR="000C13D6" w:rsidRPr="004153BB" w:rsidRDefault="000C13D6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8"/>
                          <w:szCs w:val="8"/>
                        </w:rPr>
                      </w:pPr>
                    </w:p>
                    <w:p w:rsidR="00BF1BBC" w:rsidRDefault="00BF1BBC" w:rsidP="00BF1BBC">
                      <w:pPr>
                        <w:pStyle w:val="FreieForm"/>
                        <w:spacing w:after="140"/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  <w:t>V</w:t>
                      </w:r>
                      <w:r w:rsidRPr="006A769B"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  <w:t>eranstaltungen des Betreuungsvereins SKM Rheydt</w:t>
                      </w:r>
                      <w:r w:rsidR="005E11BC"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  <w:t xml:space="preserve"> e.V.</w:t>
                      </w: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Betreuerstammtisch:</w:t>
                      </w:r>
                    </w:p>
                    <w:p w:rsidR="004317B5" w:rsidRDefault="004317B5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b w:val="0"/>
                          <w:color w:val="3B3B3B"/>
                          <w:sz w:val="20"/>
                          <w:szCs w:val="20"/>
                        </w:rPr>
                      </w:pP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b w:val="0"/>
                          <w:color w:val="3B3B3B"/>
                          <w:sz w:val="20"/>
                          <w:szCs w:val="20"/>
                        </w:rPr>
                      </w:pP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Der SKM Rheydt l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ä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dt regelm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äß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ig zu einem Stammtisch f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ü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r ehrenamtliche Betreuer/innen und bevollm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ä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chtigte ein. Hier  findet ein regelm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äß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iger Erfahrungsaustausch statt, der au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ß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erdem Gelegenheit zum Einholen von Informationen bietet. Willkommen sind auch interessierte B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ü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rger, die sich informieren oder ehrenamtlich im Betreuungsbereich engagieren m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ö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chten.</w:t>
                      </w:r>
                    </w:p>
                    <w:p w:rsidR="00F17D9C" w:rsidRPr="004317B5" w:rsidRDefault="00F17D9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b w:val="0"/>
                          <w:color w:val="3B3B3B"/>
                          <w:sz w:val="20"/>
                          <w:szCs w:val="20"/>
                        </w:rPr>
                      </w:pP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b w:val="0"/>
                          <w:color w:val="3B3B3B"/>
                          <w:sz w:val="20"/>
                          <w:szCs w:val="20"/>
                        </w:rPr>
                      </w:pPr>
                      <w:r w:rsidRPr="004317B5">
                        <w:rPr>
                          <w:color w:val="3B3B3B"/>
                          <w:sz w:val="20"/>
                          <w:szCs w:val="20"/>
                        </w:rPr>
                        <w:t>Termine:</w:t>
                      </w:r>
                      <w:r w:rsidR="00F17D9C">
                        <w:rPr>
                          <w:color w:val="3B3B3B"/>
                          <w:sz w:val="20"/>
                          <w:szCs w:val="20"/>
                        </w:rPr>
                        <w:t xml:space="preserve"> </w:t>
                      </w:r>
                      <w:r w:rsidR="00963B40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 xml:space="preserve"> 14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 xml:space="preserve">. Jun., 14. Sep. und 23. Nov 2017 ab </w:t>
                      </w:r>
                      <w:r w:rsidR="00F17D9C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 xml:space="preserve">      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18 Uhr beim SKM Rheydt, Waisenhausstra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ß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e 22c, 41239 M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ö</w:t>
                      </w:r>
                      <w:r w:rsidRPr="004317B5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nchengladbach, weitere Infos unter der Rufnummer 02166/1309726</w:t>
                      </w:r>
                      <w:r w:rsidR="00F17D9C">
                        <w:rPr>
                          <w:b w:val="0"/>
                          <w:color w:val="3B3B3B"/>
                          <w:sz w:val="20"/>
                          <w:szCs w:val="20"/>
                        </w:rPr>
                        <w:t>.</w:t>
                      </w:r>
                    </w:p>
                    <w:p w:rsidR="004317B5" w:rsidRPr="004317B5" w:rsidRDefault="004317B5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b w:val="0"/>
                          <w:color w:val="3B3B3B"/>
                          <w:sz w:val="20"/>
                          <w:szCs w:val="20"/>
                        </w:rPr>
                      </w:pP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auto"/>
                        </w:rPr>
                      </w:pPr>
                      <w:r>
                        <w:rPr>
                          <w:color w:val="auto"/>
                        </w:rPr>
                        <w:t>Info</w:t>
                      </w:r>
                      <w:r w:rsidRPr="00AE1BFE">
                        <w:rPr>
                          <w:color w:val="auto"/>
                        </w:rPr>
                        <w:t>veranstaltungen</w:t>
                      </w:r>
                      <w:r>
                        <w:rPr>
                          <w:color w:val="auto"/>
                        </w:rPr>
                        <w:t xml:space="preserve">: </w:t>
                      </w: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</w:pPr>
                    </w:p>
                    <w:p w:rsidR="00BF1BBC" w:rsidRPr="00AE1BFE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</w:pPr>
                      <w:r w:rsidRPr="00AE1BFE"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  <w:t>Zum Thema Vorsorgevollmacht, Patientenverfügung, Betreuungsverfügung.</w:t>
                      </w:r>
                    </w:p>
                    <w:p w:rsidR="00BF1BBC" w:rsidRPr="005E11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 xml:space="preserve">Der Betreuungsverein SKM Rheydt e.V. übernimmt Betreuungen und hilft bei </w:t>
                      </w:r>
                      <w:r w:rsid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allen Fragen</w:t>
                      </w:r>
                    </w:p>
                    <w:p w:rsidR="00501F0A" w:rsidRDefault="00501F0A">
                      <w:pPr>
                        <w:pStyle w:val="FreieForm"/>
                        <w:spacing w:after="140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</w:rPr>
        <mc:AlternateContent>
          <mc:Choice Requires="wps">
            <w:drawing>
              <wp:anchor distT="57150" distB="57150" distL="57150" distR="57150" simplePos="0" relativeHeight="251661312" behindDoc="0" locked="0" layoutInCell="1" allowOverlap="1" wp14:anchorId="0A9290B9" wp14:editId="33C6BAA9">
                <wp:simplePos x="0" y="0"/>
                <wp:positionH relativeFrom="margin">
                  <wp:align>right</wp:align>
                </wp:positionH>
                <wp:positionV relativeFrom="page">
                  <wp:posOffset>266700</wp:posOffset>
                </wp:positionV>
                <wp:extent cx="9505950" cy="596900"/>
                <wp:effectExtent l="0" t="0" r="0" b="12700"/>
                <wp:wrapNone/>
                <wp:docPr id="107374182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05950" cy="596900"/>
                        </a:xfrm>
                        <a:prstGeom prst="rect">
                          <a:avLst/>
                        </a:prstGeom>
                        <a:noFill/>
                        <a:ln w="9525" cap="flat">
                          <a:noFill/>
                          <a:round/>
                        </a:ln>
                        <a:effectLst/>
                      </wps:spPr>
                      <wps:txbx>
                        <w:txbxContent>
                          <w:p w:rsidR="00501F0A" w:rsidRPr="00E54816" w:rsidRDefault="00E54816">
                            <w:pPr>
                              <w:pStyle w:val="FreieForm"/>
                              <w:spacing w:after="140"/>
                              <w:rPr>
                                <w:rFonts w:asciiTheme="minorHAnsi" w:hAnsiTheme="minorHAnsi"/>
                                <w:b/>
                                <w:color w:val="F2F2F2" w:themeColor="background2" w:themeTint="33"/>
                                <w:sz w:val="28"/>
                                <w:szCs w:val="28"/>
                              </w:rPr>
                            </w:pPr>
                            <w:r w:rsidRPr="00E54816">
                              <w:rPr>
                                <w:rFonts w:asciiTheme="minorHAnsi" w:hAnsiTheme="minorHAnsi"/>
                                <w:b/>
                                <w:color w:val="F2F2F2" w:themeColor="background2" w:themeTint="33"/>
                                <w:sz w:val="28"/>
                                <w:szCs w:val="28"/>
                              </w:rPr>
                              <w:t>Veranstaltungen für ehrenamtliche, gesetzliche Betreuer/innen und Interessierte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A9290B9" id="_x0000_s1027" style="position:absolute;margin-left:697.3pt;margin-top:21pt;width:748.5pt;height:47pt;z-index:251661312;visibility:visible;mso-wrap-style:square;mso-width-percent:0;mso-wrap-distance-left:4.5pt;mso-wrap-distance-top:4.5pt;mso-wrap-distance-right:4.5pt;mso-wrap-distance-bottom:4.5pt;mso-position-horizontal:right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" filled="f" stroked="f">
                <v:stroke joinstyle="round"/>
                <v:textbox inset="0,0,0,0">
                  <w:txbxContent>
                    <w:p w:rsidR="00501F0A" w:rsidRPr="00E54816" w:rsidRDefault="00E54816">
                      <w:pPr>
                        <w:pStyle w:val="FreieForm"/>
                        <w:spacing w:after="140"/>
                        <w:rPr>
                          <w:rFonts w:asciiTheme="minorHAnsi" w:hAnsiTheme="minorHAnsi"/>
                          <w:b/>
                          <w:color w:val="F2F2F2" w:themeColor="background2" w:themeTint="33"/>
                          <w:sz w:val="28"/>
                          <w:szCs w:val="28"/>
                        </w:rPr>
                      </w:pPr>
                      <w:r w:rsidRPr="00E54816">
                        <w:rPr>
                          <w:rFonts w:asciiTheme="minorHAnsi" w:hAnsiTheme="minorHAnsi"/>
                          <w:b/>
                          <w:color w:val="F2F2F2" w:themeColor="background2" w:themeTint="33"/>
                          <w:sz w:val="28"/>
                          <w:szCs w:val="28"/>
                        </w:rPr>
                        <w:t>Veranstaltungen für ehrenamtliche, gesetzliche Betreuer/innen und Interessierte</w:t>
                      </w:r>
                    </w:p>
                  </w:txbxContent>
                </v:textbox>
                <w10:wrap anchorx="margin" anchory="page"/>
              </v:rect>
            </w:pict>
          </mc:Fallback>
        </mc:AlternateContent>
      </w:r>
      <w:r w:rsidR="00CC225A">
        <w:rPr>
          <w:noProof/>
        </w:rPr>
        <mc:AlternateContent>
          <mc:Choice Requires="wps">
            <w:drawing>
              <wp:anchor distT="152400" distB="152400" distL="152400" distR="152400" simplePos="0" relativeHeight="251659264" behindDoc="0" locked="0" layoutInCell="1" allowOverlap="1" wp14:anchorId="4D89E4A5" wp14:editId="3E157305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3400" cy="936000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93400" cy="936000"/>
                        </a:xfrm>
                        <a:prstGeom prst="rect">
                          <a:avLst/>
                        </a:prstGeom>
                        <a:solidFill>
                          <a:srgbClr val="F78514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26" style="visibility:visible;position:absolute;margin-left:0.0pt;margin-top:0.0pt;width:842.0pt;height:73.7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F78514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 w:rsidR="00CC225A">
        <w:rPr>
          <w:noProof/>
        </w:rPr>
        <w:drawing>
          <wp:anchor distT="152400" distB="152400" distL="152400" distR="152400" simplePos="0" relativeHeight="251660288" behindDoc="0" locked="0" layoutInCell="1" allowOverlap="1" wp14:anchorId="57EA61EE" wp14:editId="55BBBC81">
            <wp:simplePos x="0" y="0"/>
            <wp:positionH relativeFrom="page">
              <wp:posOffset>8928000</wp:posOffset>
            </wp:positionH>
            <wp:positionV relativeFrom="page">
              <wp:posOffset>6492900</wp:posOffset>
            </wp:positionV>
            <wp:extent cx="1332000" cy="652632"/>
            <wp:effectExtent l="0" t="0" r="0" b="0"/>
            <wp:wrapNone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LSKMrgb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65263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CC225A">
        <w:rPr>
          <w:noProof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>
                <wp:simplePos x="0" y="0"/>
                <wp:positionH relativeFrom="page">
                  <wp:posOffset>4066540</wp:posOffset>
                </wp:positionH>
                <wp:positionV relativeFrom="page">
                  <wp:posOffset>1308100</wp:posOffset>
                </wp:positionV>
                <wp:extent cx="2755900" cy="5346700"/>
                <wp:effectExtent l="0" t="0" r="0" b="0"/>
                <wp:wrapNone/>
                <wp:docPr id="107374182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5900" cy="53467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BF1BBC" w:rsidRPr="005E11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zur rechtlichen Betreuung.</w:t>
                            </w:r>
                          </w:p>
                          <w:p w:rsidR="00BF1BBC" w:rsidRPr="005E11BC" w:rsidRDefault="00992D62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</w:pPr>
                            <w:r w:rsidRP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Umgang mit Behörden, Vermögen</w:t>
                            </w:r>
                            <w:r w:rsidR="00BF1BBC" w:rsidRP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ssorge, Gesundheitsfürsorge, Aufenthaltsbestimmung, Schriftverkehr</w:t>
                            </w:r>
                            <w:r w:rsid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1A0035" w:rsidRPr="004153BB" w:rsidRDefault="001A0035" w:rsidP="001A0035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auto"/>
                                <w:sz w:val="22"/>
                                <w:szCs w:val="22"/>
                              </w:rPr>
                              <w:t xml:space="preserve">Termine: </w:t>
                            </w:r>
                          </w:p>
                          <w:p w:rsidR="001A0035" w:rsidRPr="004153BB" w:rsidRDefault="001A0035" w:rsidP="001A0035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Referent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: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Willi Schmitter, Sozialpädagoge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,</w:t>
                            </w:r>
                            <w:r w:rsidRPr="001A0035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10.05.2017 von 18 – 21.15 Uhr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1A0035" w:rsidRDefault="001A0035" w:rsidP="001A0035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Referentin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: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Regina </w:t>
                            </w:r>
                            <w:proofErr w:type="spellStart"/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Lumer</w:t>
                            </w:r>
                            <w:proofErr w:type="spellEnd"/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, Rechtspflegerin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,</w:t>
                            </w:r>
                            <w:r w:rsidRPr="001A0035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15.11.2017 von 19 – 21.15 Uhr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1A0035" w:rsidRPr="004153BB" w:rsidRDefault="001A0035" w:rsidP="001A0035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Waisenhausstraße 22c, 41239 Mönchengladbach, weitere Infos unter der Rufnummer 02166/1309762</w:t>
                            </w:r>
                          </w:p>
                          <w:p w:rsidR="001A0035" w:rsidRPr="005E11BC" w:rsidRDefault="001A0035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:rsidR="00BF1BBC" w:rsidRDefault="00BF1BBC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AE1BFE">
                              <w:rPr>
                                <w:rFonts w:asciiTheme="minorHAnsi" w:hAnsiTheme="minorHAnsi"/>
                                <w:color w:val="auto"/>
                                <w:sz w:val="22"/>
                                <w:szCs w:val="22"/>
                              </w:rPr>
                              <w:t>Zum Thema Freiheitsentziehende Maßnahmen.</w:t>
                            </w:r>
                          </w:p>
                          <w:p w:rsidR="001A0035" w:rsidRPr="001A0035" w:rsidRDefault="001A0035" w:rsidP="00BF1B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Freiheitsentziehende M</w:t>
                            </w:r>
                            <w:r w:rsidRPr="001A0035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aßnahme</w:t>
                            </w:r>
                            <w:r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n hindern den Betroffenen gegen seinen natürlichen Willen seinen Aufenthaltsort zu verändern.</w:t>
                            </w:r>
                            <w:r w:rsidR="00992D62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 xml:space="preserve"> Welche Maßnahmen genehmigungspflichtig sind und welche zu den freiheitsentziehenden Maßnahmen zählen, erfahren Sie </w:t>
                            </w:r>
                            <w:r w:rsidR="005E11BC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>auf diesem Infoabend des Betreuungsvereins SKM Rheydt e.V</w:t>
                            </w:r>
                            <w:r w:rsidR="00992D62"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  <w:t xml:space="preserve">. </w:t>
                            </w:r>
                          </w:p>
                          <w:p w:rsidR="00992D62" w:rsidRPr="005E11BC" w:rsidRDefault="00992D62" w:rsidP="00992D62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</w:pPr>
                            <w:r w:rsidRPr="005E11BC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Termine:</w:t>
                            </w:r>
                          </w:p>
                          <w:p w:rsidR="00992D62" w:rsidRDefault="00992D62" w:rsidP="00992D62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Referent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: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Willi Schmitter, Sozialpädagoge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,</w:t>
                            </w:r>
                            <w:r w:rsidRPr="00992D62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13.09.2017 von 18 – 21.15 Uhr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992D62" w:rsidRDefault="00992D62" w:rsidP="00992D62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Waisenhausstraße 22c, 41239 Mönchengladbach, weitere Infos unter 02166/1309762</w:t>
                            </w:r>
                          </w:p>
                          <w:p w:rsidR="005E11BC" w:rsidRPr="005E11BC" w:rsidRDefault="005E11BC" w:rsidP="00992D62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8"/>
                                <w:szCs w:val="8"/>
                              </w:rPr>
                            </w:pPr>
                          </w:p>
                          <w:p w:rsidR="00992D62" w:rsidRPr="004153BB" w:rsidRDefault="005E11BC" w:rsidP="00992D62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auto"/>
                                <w:sz w:val="22"/>
                                <w:szCs w:val="22"/>
                              </w:rPr>
                              <w:t>Ehrenamtliche rechtliche Betreuer/innen und interessierte Bürger/innen sind herzlich eingeladen sich zu informieren.</w:t>
                            </w:r>
                          </w:p>
                          <w:p w:rsidR="00BF1BBC" w:rsidRDefault="00BF1BBC" w:rsidP="00BF1BBC">
                            <w:pPr>
                              <w:pStyle w:val="FreieForm"/>
                              <w:spacing w:after="140"/>
                            </w:pPr>
                          </w:p>
                          <w:p w:rsidR="00AE1BFE" w:rsidRPr="00AE1BFE" w:rsidRDefault="00AE1BFE" w:rsidP="00AE1BFE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spacing w:line="240" w:lineRule="auto"/>
                              <w:rPr>
                                <w:rFonts w:asciiTheme="minorHAnsi" w:hAnsiTheme="minorHAnsi"/>
                                <w:b w:val="0"/>
                                <w:color w:val="auto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8" style="position:absolute;margin-left:320.2pt;margin-top:103pt;width:217pt;height:421pt;z-index:25166336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" filled="f" stroked="f" strokeweight="1pt">
                <v:stroke miterlimit="4"/>
                <v:textbox inset="0,0,0,0">
                  <w:txbxContent>
                    <w:p w:rsidR="00BF1BBC" w:rsidRPr="005E11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zur rechtlichen Betreuung</w:t>
                      </w:r>
                      <w:r w:rsidRP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.</w:t>
                      </w:r>
                    </w:p>
                    <w:p w:rsidR="00BF1BBC" w:rsidRPr="005E11BC" w:rsidRDefault="00992D62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</w:pPr>
                      <w:r w:rsidRP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Umgang mit Behörden, Vermögen</w:t>
                      </w:r>
                      <w:r w:rsidR="00BF1BBC" w:rsidRP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ssorge, Gesundheitsfürsorge, Aufenthaltsbestimmung, Schriftverkehr</w:t>
                      </w:r>
                      <w:r w:rsidR="005E11BC">
                        <w:rPr>
                          <w:rFonts w:asciiTheme="minorHAnsi" w:hAnsiTheme="minorHAnsi"/>
                          <w:b w:val="0"/>
                          <w:color w:val="auto"/>
                          <w:sz w:val="20"/>
                          <w:szCs w:val="20"/>
                        </w:rPr>
                        <w:t>.</w:t>
                      </w:r>
                    </w:p>
                    <w:p w:rsidR="001A0035" w:rsidRPr="004153BB" w:rsidRDefault="001A0035" w:rsidP="001A0035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auto"/>
                          <w:sz w:val="22"/>
                          <w:szCs w:val="22"/>
                        </w:rPr>
                        <w:t xml:space="preserve">Termine: </w:t>
                      </w:r>
                    </w:p>
                    <w:p w:rsidR="001A0035" w:rsidRPr="004153BB" w:rsidRDefault="001A0035" w:rsidP="001A0035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Referent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: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Willi Schmitter, Sozialpädagoge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,</w:t>
                      </w:r>
                      <w:r w:rsidRPr="001A0035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10.05.2017 von 18 – 21.15 Uhr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.</w:t>
                      </w:r>
                    </w:p>
                    <w:p w:rsidR="001A0035" w:rsidRDefault="001A0035" w:rsidP="001A0035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Referentin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: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Regina </w:t>
                      </w:r>
                      <w:proofErr w:type="spellStart"/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Lumer</w:t>
                      </w:r>
                      <w:proofErr w:type="spellEnd"/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, Rechtspflegerin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,</w:t>
                      </w:r>
                      <w:r w:rsidRPr="001A0035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15.11.2017 von 19 – 21.15 Uhr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.</w:t>
                      </w:r>
                    </w:p>
                    <w:p w:rsidR="001A0035" w:rsidRPr="004153BB" w:rsidRDefault="001A0035" w:rsidP="001A0035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Waisenhausstraße 22c, 41239 Mönchengladbach, weitere Infos unter der Rufnummer 02166/1309762</w:t>
                      </w:r>
                    </w:p>
                    <w:p w:rsidR="001A0035" w:rsidRPr="005E11BC" w:rsidRDefault="001A0035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8"/>
                          <w:szCs w:val="8"/>
                        </w:rPr>
                      </w:pPr>
                    </w:p>
                    <w:p w:rsidR="00BF1BBC" w:rsidRDefault="00BF1BBC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</w:pPr>
                      <w:r w:rsidRPr="00AE1BFE">
                        <w:rPr>
                          <w:rFonts w:asciiTheme="minorHAnsi" w:hAnsiTheme="minorHAnsi"/>
                          <w:color w:val="auto"/>
                          <w:sz w:val="22"/>
                          <w:szCs w:val="22"/>
                        </w:rPr>
                        <w:t>Zum Thema Freiheitsentziehende Maßnahmen.</w:t>
                      </w:r>
                    </w:p>
                    <w:p w:rsidR="001A0035" w:rsidRPr="001A0035" w:rsidRDefault="001A0035" w:rsidP="00BF1B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>Freiheitsentziehende M</w:t>
                      </w:r>
                      <w:r w:rsidRPr="001A0035"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>aßnahme</w:t>
                      </w:r>
                      <w:r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>n hindern den Betroffenen gegen seinen natürlichen Willen seinen Aufenthaltsort zu verändern.</w:t>
                      </w:r>
                      <w:r w:rsidR="00992D62"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 xml:space="preserve"> Welche Maßnahmen genehmigungspflichtig sind und welche zu den freiheitsentziehenden Maßnahmen zählen, erfahren Sie </w:t>
                      </w:r>
                      <w:r w:rsidR="005E11BC"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>auf diesem Infoabend des Betreuungsvereins SKM Rheydt e.V</w:t>
                      </w:r>
                      <w:r w:rsidR="00992D62"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  <w:t xml:space="preserve">. </w:t>
                      </w:r>
                    </w:p>
                    <w:p w:rsidR="00992D62" w:rsidRPr="005E11BC" w:rsidRDefault="00992D62" w:rsidP="00992D62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</w:pPr>
                      <w:r w:rsidRPr="005E11BC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Termine:</w:t>
                      </w:r>
                    </w:p>
                    <w:p w:rsidR="00992D62" w:rsidRDefault="00992D62" w:rsidP="00992D62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Referent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: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Willi Schmitter, Sozialpädagoge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,</w:t>
                      </w:r>
                      <w:r w:rsidRPr="00992D62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 </w:t>
                      </w: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13.09.2017 von 18 – 21.15 Uhr</w:t>
                      </w: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.</w:t>
                      </w:r>
                    </w:p>
                    <w:p w:rsidR="00992D62" w:rsidRDefault="00992D62" w:rsidP="00992D62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Waisenhausstraße 22c, 41239 Mönchengladbach, weitere Infos unter 02166/1309762</w:t>
                      </w:r>
                    </w:p>
                    <w:p w:rsidR="005E11BC" w:rsidRPr="005E11BC" w:rsidRDefault="005E11BC" w:rsidP="00992D62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8"/>
                          <w:szCs w:val="8"/>
                        </w:rPr>
                      </w:pPr>
                    </w:p>
                    <w:p w:rsidR="00992D62" w:rsidRPr="004153BB" w:rsidRDefault="005E11BC" w:rsidP="00992D62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auto"/>
                          <w:sz w:val="22"/>
                          <w:szCs w:val="22"/>
                        </w:rPr>
                        <w:t>Ehrenamtliche rechtliche Betreuer/innen und interessierte Bürger/innen sind herzlich eingeladen sich zu informieren.</w:t>
                      </w:r>
                    </w:p>
                    <w:p w:rsidR="00BF1BBC" w:rsidRDefault="00BF1BBC" w:rsidP="00BF1BBC">
                      <w:pPr>
                        <w:pStyle w:val="FreieForm"/>
                        <w:spacing w:after="140"/>
                      </w:pPr>
                    </w:p>
                    <w:p w:rsidR="00AE1BFE" w:rsidRPr="00AE1BFE" w:rsidRDefault="00AE1BFE" w:rsidP="00AE1BFE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spacing w:line="240" w:lineRule="auto"/>
                        <w:rPr>
                          <w:rFonts w:asciiTheme="minorHAnsi" w:hAnsiTheme="minorHAnsi"/>
                          <w:b w:val="0"/>
                          <w:color w:val="auto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>
                <wp:simplePos x="0" y="0"/>
                <wp:positionH relativeFrom="page">
                  <wp:posOffset>7632700</wp:posOffset>
                </wp:positionH>
                <wp:positionV relativeFrom="page">
                  <wp:posOffset>1308100</wp:posOffset>
                </wp:positionV>
                <wp:extent cx="2743200" cy="4800600"/>
                <wp:effectExtent l="0" t="0" r="0" b="0"/>
                <wp:wrapNone/>
                <wp:docPr id="107374183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48006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E11BC" w:rsidRPr="00BF1BBC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44"/>
                                <w:szCs w:val="44"/>
                              </w:rPr>
                            </w:pPr>
                            <w:r w:rsidRPr="00BF1BBC">
                              <w:rPr>
                                <w:rFonts w:ascii="TheSans SKM" w:eastAsia="TheSans SKM" w:hAnsi="TheSans SKM" w:cs="TheSans SKM"/>
                                <w:sz w:val="44"/>
                                <w:szCs w:val="44"/>
                              </w:rPr>
                              <w:t>VERANSTALTUNGEN</w:t>
                            </w:r>
                          </w:p>
                          <w:p w:rsidR="005E11BC" w:rsidRPr="002D657F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40"/>
                                <w:szCs w:val="40"/>
                              </w:rPr>
                            </w:pPr>
                            <w:r w:rsidRPr="002D657F">
                              <w:rPr>
                                <w:rFonts w:ascii="TheSans SKM" w:eastAsia="TheSans SKM" w:hAnsi="TheSans SKM" w:cs="TheSans SKM"/>
                                <w:sz w:val="40"/>
                                <w:szCs w:val="40"/>
                              </w:rPr>
                              <w:t>des SKM auf einen Blick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sz w:val="8"/>
                                <w:szCs w:val="8"/>
                              </w:rPr>
                            </w:pPr>
                          </w:p>
                          <w:p w:rsidR="005E11BC" w:rsidRPr="002D657F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</w:pPr>
                            <w:r w:rsidRPr="002D657F">
                              <w:rPr>
                                <w:rFonts w:ascii="TheSans SKM" w:eastAsia="TheSans SKM" w:hAnsi="TheSans SKM" w:cs="TheSans SKM"/>
                                <w:b/>
                                <w:sz w:val="28"/>
                                <w:szCs w:val="28"/>
                              </w:rPr>
                              <w:t>Informationsveranstaltungen:</w:t>
                            </w:r>
                          </w:p>
                          <w:p w:rsidR="005E11BC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</w:pPr>
                            <w:r w:rsidRPr="006A769B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Thema: Vorsorgevollmacht, Patientenverfügung, Betreuungsverfügung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  <w:p w:rsidR="00E22D5C" w:rsidRPr="00E22D5C" w:rsidRDefault="00E22D5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10.05.2017 von 18 – 21.15 Uhr 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15.11.2017 von 19 – 21.15 Uhr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ind w:left="720"/>
                              <w:rPr>
                                <w:rFonts w:ascii="TheSans SKM" w:eastAsia="TheSans SKM" w:hAnsi="TheSans SKM" w:cs="TheSans SKM"/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Thema: Freiheitsentziehende Maßnahmen.</w:t>
                            </w:r>
                          </w:p>
                          <w:p w:rsidR="00E22D5C" w:rsidRPr="00E22D5C" w:rsidRDefault="00E22D5C" w:rsidP="005E11BC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2"/>
                                <w:szCs w:val="22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13.09.2017 von 18 – 21.15 Uhr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ind w:left="720"/>
                              <w:rPr>
                                <w:rFonts w:ascii="TheSans SKM" w:eastAsia="TheSans SKM" w:hAnsi="TheSans SKM" w:cs="TheSans SKM"/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5E11BC" w:rsidRDefault="00963B40" w:rsidP="00963B40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Termine des Ehrenamt</w:t>
                            </w:r>
                            <w:r w:rsidR="005E11BC" w:rsidRPr="006A769B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-</w:t>
                            </w:r>
                            <w:r w:rsidR="005E11BC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5E11BC" w:rsidRPr="006A769B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Betreuerstammtisch</w:t>
                            </w:r>
                            <w:r w:rsidR="005E11BC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es des</w:t>
                            </w:r>
                            <w:r w:rsidR="005E11BC" w:rsidRPr="006A769B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 xml:space="preserve"> SKM Rheydt</w:t>
                            </w:r>
                            <w:r w:rsidR="005E11BC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:</w:t>
                            </w:r>
                          </w:p>
                          <w:p w:rsidR="00963B40" w:rsidRPr="00963B40" w:rsidRDefault="00963B40" w:rsidP="00963B40">
                            <w:pPr>
                              <w:pStyle w:val="FreieForm"/>
                              <w:rPr>
                                <w:rFonts w:ascii="TheSans SKM" w:eastAsia="TheSans SKM" w:hAnsi="TheSans SKM" w:cs="TheSans SKM"/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5E11BC" w:rsidRPr="004153BB" w:rsidRDefault="00963B40" w:rsidP="005E11B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14</w:t>
                            </w:r>
                            <w:r w:rsidR="005E11BC"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.06.2017 um 18 Uhr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>14.09.2017 um 18 Uhr</w:t>
                            </w:r>
                          </w:p>
                          <w:p w:rsidR="00963B40" w:rsidRPr="00E22D5C" w:rsidRDefault="005E11BC" w:rsidP="00E22D5C">
                            <w:pPr>
                              <w:pStyle w:val="FreieForm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sz w:val="20"/>
                                <w:szCs w:val="20"/>
                              </w:rPr>
                              <w:t xml:space="preserve">23.11.2017 um 18 Uhr </w:t>
                            </w: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ind w:left="720"/>
                              <w:rPr>
                                <w:rFonts w:ascii="TheSans SKM" w:eastAsia="TheSans SKM" w:hAnsi="TheSans SKM" w:cs="TheSans SKM"/>
                                <w:b/>
                                <w:sz w:val="8"/>
                                <w:szCs w:val="8"/>
                              </w:rPr>
                            </w:pPr>
                          </w:p>
                          <w:p w:rsidR="005E11BC" w:rsidRPr="004153BB" w:rsidRDefault="005E11BC" w:rsidP="005E11BC">
                            <w:pPr>
                              <w:pStyle w:val="FreieForm"/>
                              <w:spacing w:after="140"/>
                              <w:jc w:val="center"/>
                              <w:rPr>
                                <w:rFonts w:ascii="TheSans SKM" w:eastAsia="TheSans SKM" w:hAnsi="TheSans SKM" w:cs="TheSans SKM"/>
                                <w:b/>
                                <w:sz w:val="26"/>
                                <w:szCs w:val="26"/>
                              </w:rPr>
                            </w:pPr>
                            <w:r w:rsidRPr="004153BB">
                              <w:rPr>
                                <w:rFonts w:ascii="TheSans SKM" w:eastAsia="TheSans SKM" w:hAnsi="TheSans SKM" w:cs="TheSans SKM"/>
                                <w:b/>
                                <w:sz w:val="26"/>
                                <w:szCs w:val="26"/>
                              </w:rPr>
                              <w:t>In den Räumlichkeiten des SKM Rheydt, Waisenhausstraße 22c, 41239 Mönchengladbach.</w:t>
                            </w:r>
                          </w:p>
                          <w:p w:rsidR="005E11BC" w:rsidRPr="00442F69" w:rsidRDefault="005E11BC" w:rsidP="005E11BC">
                            <w:pPr>
                              <w:pStyle w:val="FreieForm"/>
                              <w:spacing w:after="140"/>
                              <w:jc w:val="center"/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</w:pPr>
                            <w:r w:rsidRPr="00442F69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Willkommen sind ehrenamtliche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, gesetzliche</w:t>
                            </w:r>
                            <w:r w:rsidRPr="00442F69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 xml:space="preserve"> Betreuer, Bevollmächtigte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, sowie engagierte</w:t>
                            </w:r>
                            <w:r w:rsidRPr="00442F69"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 xml:space="preserve"> und interessierte Bürger</w:t>
                            </w:r>
                            <w:r>
                              <w:rPr>
                                <w:rFonts w:ascii="TheSans SKM" w:eastAsia="TheSans SKM" w:hAnsi="TheSans SKM" w:cs="TheSans SKM"/>
                                <w:b/>
                                <w:sz w:val="22"/>
                                <w:szCs w:val="22"/>
                              </w:rPr>
                              <w:t>!</w:t>
                            </w: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9" style="position:absolute;margin-left:601pt;margin-top:103pt;width:3in;height:378pt;z-index:251664384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" filled="f" stroked="f" strokeweight="1pt">
                <v:stroke miterlimit="4"/>
                <v:textbox inset="0,0,0,0">
                  <w:txbxContent>
                    <w:p w:rsidR="005E11BC" w:rsidRPr="00BF1BBC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44"/>
                          <w:szCs w:val="44"/>
                        </w:rPr>
                      </w:pPr>
                      <w:r w:rsidRPr="00BF1BBC">
                        <w:rPr>
                          <w:rFonts w:ascii="TheSans SKM" w:eastAsia="TheSans SKM" w:hAnsi="TheSans SKM" w:cs="TheSans SKM"/>
                          <w:sz w:val="44"/>
                          <w:szCs w:val="44"/>
                        </w:rPr>
                        <w:t>VERANSTALTUNGEN</w:t>
                      </w:r>
                    </w:p>
                    <w:p w:rsidR="005E11BC" w:rsidRPr="002D657F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40"/>
                          <w:szCs w:val="40"/>
                        </w:rPr>
                      </w:pPr>
                      <w:r w:rsidRPr="002D657F">
                        <w:rPr>
                          <w:rFonts w:ascii="TheSans SKM" w:eastAsia="TheSans SKM" w:hAnsi="TheSans SKM" w:cs="TheSans SKM"/>
                          <w:sz w:val="40"/>
                          <w:szCs w:val="40"/>
                        </w:rPr>
                        <w:t>des SKM auf einen Blick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sz w:val="8"/>
                          <w:szCs w:val="8"/>
                        </w:rPr>
                      </w:pPr>
                    </w:p>
                    <w:p w:rsidR="005E11BC" w:rsidRPr="002D657F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</w:pPr>
                      <w:r w:rsidRPr="002D657F">
                        <w:rPr>
                          <w:rFonts w:ascii="TheSans SKM" w:eastAsia="TheSans SKM" w:hAnsi="TheSans SKM" w:cs="TheSans SKM"/>
                          <w:b/>
                          <w:sz w:val="28"/>
                          <w:szCs w:val="28"/>
                        </w:rPr>
                        <w:t>Informationsveranstaltungen:</w:t>
                      </w:r>
                    </w:p>
                    <w:p w:rsidR="005E11BC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</w:pPr>
                      <w:r w:rsidRPr="006A769B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Thema: Vorsorgevollmacht, Patientenverfügung, Betreuungsverfügung</w:t>
                      </w: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.</w:t>
                      </w:r>
                    </w:p>
                    <w:p w:rsidR="00E22D5C" w:rsidRPr="00E22D5C" w:rsidRDefault="00E22D5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16"/>
                          <w:szCs w:val="16"/>
                        </w:rPr>
                      </w:pPr>
                    </w:p>
                    <w:p w:rsidR="005E11BC" w:rsidRPr="004153BB" w:rsidRDefault="005E11BC" w:rsidP="005E11B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10.05.2017 von 18 – 21.15 Uhr 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15.11.2017 von 19 – 21.15 Uhr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ind w:left="720"/>
                        <w:rPr>
                          <w:rFonts w:ascii="TheSans SKM" w:eastAsia="TheSans SKM" w:hAnsi="TheSans SKM" w:cs="TheSans SKM"/>
                          <w:b/>
                          <w:sz w:val="8"/>
                          <w:szCs w:val="8"/>
                        </w:rPr>
                      </w:pPr>
                    </w:p>
                    <w:p w:rsidR="005E11BC" w:rsidRDefault="005E11B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Thema: Freiheitsentziehende Maßnahmen.</w:t>
                      </w:r>
                    </w:p>
                    <w:p w:rsidR="00E22D5C" w:rsidRPr="00E22D5C" w:rsidRDefault="00E22D5C" w:rsidP="005E11BC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16"/>
                          <w:szCs w:val="16"/>
                        </w:rPr>
                      </w:pPr>
                    </w:p>
                    <w:p w:rsidR="005E11BC" w:rsidRPr="004153BB" w:rsidRDefault="005E11BC" w:rsidP="005E11B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2"/>
                          <w:szCs w:val="22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13.09.2017 von 18 – 21.15 Uhr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ind w:left="720"/>
                        <w:rPr>
                          <w:rFonts w:ascii="TheSans SKM" w:eastAsia="TheSans SKM" w:hAnsi="TheSans SKM" w:cs="TheSans SKM"/>
                          <w:b/>
                          <w:sz w:val="8"/>
                          <w:szCs w:val="8"/>
                        </w:rPr>
                      </w:pPr>
                    </w:p>
                    <w:p w:rsidR="005E11BC" w:rsidRDefault="00963B40" w:rsidP="00963B40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Termine des Ehrenamt</w:t>
                      </w:r>
                      <w:r w:rsidR="005E11BC" w:rsidRPr="006A769B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-</w:t>
                      </w:r>
                      <w:r w:rsidR="005E11BC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5E11BC" w:rsidRPr="006A769B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Betreuerstammtisch</w:t>
                      </w:r>
                      <w:r w:rsidR="005E11BC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es des</w:t>
                      </w:r>
                      <w:r w:rsidR="005E11BC" w:rsidRPr="006A769B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 xml:space="preserve"> SKM Rheydt</w:t>
                      </w:r>
                      <w:r w:rsidR="005E11BC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:</w:t>
                      </w:r>
                    </w:p>
                    <w:p w:rsidR="00963B40" w:rsidRPr="00963B40" w:rsidRDefault="00963B40" w:rsidP="00963B40">
                      <w:pPr>
                        <w:pStyle w:val="FreieForm"/>
                        <w:rPr>
                          <w:rFonts w:ascii="TheSans SKM" w:eastAsia="TheSans SKM" w:hAnsi="TheSans SKM" w:cs="TheSans SKM"/>
                          <w:b/>
                          <w:sz w:val="16"/>
                          <w:szCs w:val="16"/>
                        </w:rPr>
                      </w:pPr>
                    </w:p>
                    <w:p w:rsidR="005E11BC" w:rsidRPr="004153BB" w:rsidRDefault="00963B40" w:rsidP="005E11B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14</w:t>
                      </w:r>
                      <w:r w:rsidR="005E11BC"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.06.2017 um 18 Uhr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>14.09.2017 um 18 Uhr</w:t>
                      </w:r>
                    </w:p>
                    <w:p w:rsidR="00963B40" w:rsidRPr="00E22D5C" w:rsidRDefault="005E11BC" w:rsidP="00E22D5C">
                      <w:pPr>
                        <w:pStyle w:val="FreieForm"/>
                        <w:numPr>
                          <w:ilvl w:val="0"/>
                          <w:numId w:val="13"/>
                        </w:numPr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sz w:val="20"/>
                          <w:szCs w:val="20"/>
                        </w:rPr>
                        <w:t xml:space="preserve">23.11.2017 um 18 Uhr </w:t>
                      </w:r>
                    </w:p>
                    <w:p w:rsidR="005E11BC" w:rsidRPr="004153BB" w:rsidRDefault="005E11BC" w:rsidP="005E11BC">
                      <w:pPr>
                        <w:pStyle w:val="FreieForm"/>
                        <w:ind w:left="720"/>
                        <w:rPr>
                          <w:rFonts w:ascii="TheSans SKM" w:eastAsia="TheSans SKM" w:hAnsi="TheSans SKM" w:cs="TheSans SKM"/>
                          <w:b/>
                          <w:sz w:val="8"/>
                          <w:szCs w:val="8"/>
                        </w:rPr>
                      </w:pPr>
                    </w:p>
                    <w:p w:rsidR="005E11BC" w:rsidRPr="004153BB" w:rsidRDefault="005E11BC" w:rsidP="005E11BC">
                      <w:pPr>
                        <w:pStyle w:val="FreieForm"/>
                        <w:spacing w:after="140"/>
                        <w:jc w:val="center"/>
                        <w:rPr>
                          <w:rFonts w:ascii="TheSans SKM" w:eastAsia="TheSans SKM" w:hAnsi="TheSans SKM" w:cs="TheSans SKM"/>
                          <w:b/>
                          <w:sz w:val="26"/>
                          <w:szCs w:val="26"/>
                        </w:rPr>
                      </w:pPr>
                      <w:r w:rsidRPr="004153BB">
                        <w:rPr>
                          <w:rFonts w:ascii="TheSans SKM" w:eastAsia="TheSans SKM" w:hAnsi="TheSans SKM" w:cs="TheSans SKM"/>
                          <w:b/>
                          <w:sz w:val="26"/>
                          <w:szCs w:val="26"/>
                        </w:rPr>
                        <w:t>In den Räumlichkeiten des SKM Rheydt, Waisenhausstraße 22c, 41239 Mönchengladbach.</w:t>
                      </w:r>
                    </w:p>
                    <w:p w:rsidR="005E11BC" w:rsidRPr="00442F69" w:rsidRDefault="005E11BC" w:rsidP="005E11BC">
                      <w:pPr>
                        <w:pStyle w:val="FreieForm"/>
                        <w:spacing w:after="140"/>
                        <w:jc w:val="center"/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</w:pPr>
                      <w:r w:rsidRPr="00442F69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Willkommen sind ehrenamtliche</w:t>
                      </w: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, gesetzliche</w:t>
                      </w:r>
                      <w:r w:rsidRPr="00442F69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 xml:space="preserve"> Betreuer, Bevollmächtigte</w:t>
                      </w: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, sowie engagierte</w:t>
                      </w:r>
                      <w:r w:rsidRPr="00442F69"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 xml:space="preserve"> und interessierte Bürger</w:t>
                      </w:r>
                      <w:r>
                        <w:rPr>
                          <w:rFonts w:ascii="TheSans SKM" w:eastAsia="TheSans SKM" w:hAnsi="TheSans SKM" w:cs="TheSans SKM"/>
                          <w:b/>
                          <w:sz w:val="22"/>
                          <w:szCs w:val="22"/>
                        </w:rPr>
                        <w:t>!</w:t>
                      </w:r>
                    </w:p>
                    <w:p w:rsidR="00501F0A" w:rsidRDefault="00501F0A">
                      <w:pPr>
                        <w:pStyle w:val="FreieForm"/>
                        <w:spacing w:after="140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br w:type="page"/>
      </w:r>
    </w:p>
    <w:p w:rsidR="00501F0A" w:rsidRDefault="005E11BC">
      <w:r>
        <w:rPr>
          <w:noProof/>
          <w:lang w:val="de-DE" w:eastAsia="de-DE"/>
        </w:rPr>
        <w:lastRenderedPageBreak/>
        <w:drawing>
          <wp:anchor distT="152400" distB="152400" distL="152400" distR="152400" simplePos="0" relativeHeight="251674624" behindDoc="0" locked="0" layoutInCell="1" allowOverlap="1">
            <wp:simplePos x="0" y="0"/>
            <wp:positionH relativeFrom="page">
              <wp:posOffset>7388225</wp:posOffset>
            </wp:positionH>
            <wp:positionV relativeFrom="page">
              <wp:posOffset>1057275</wp:posOffset>
            </wp:positionV>
            <wp:extent cx="2882900" cy="2583378"/>
            <wp:effectExtent l="0" t="0" r="0" b="0"/>
            <wp:wrapNone/>
            <wp:docPr id="107374184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40" name="14_D06_001_rgb.png"/>
                    <pic:cNvPicPr/>
                  </pic:nvPicPr>
                  <pic:blipFill>
                    <a:blip r:embed="rId8">
                      <a:extLst/>
                    </a:blip>
                    <a:srcRect l="6773" t="27357" r="7034" b="20995"/>
                    <a:stretch>
                      <a:fillRect/>
                    </a:stretch>
                  </pic:blipFill>
                  <pic:spPr>
                    <a:xfrm>
                      <a:off x="0" y="0"/>
                      <a:ext cx="2882900" cy="2583378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E54816">
        <w:rPr>
          <w:noProof/>
          <w:lang w:val="de-DE" w:eastAsia="de-DE"/>
        </w:rPr>
        <mc:AlternateContent>
          <mc:Choice Requires="wps">
            <w:drawing>
              <wp:anchor distT="57150" distB="57150" distL="57150" distR="57150" simplePos="0" relativeHeight="25167564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ge">
                  <wp:posOffset>76200</wp:posOffset>
                </wp:positionV>
                <wp:extent cx="8815070" cy="720091"/>
                <wp:effectExtent l="0" t="0" r="5080" b="3810"/>
                <wp:wrapNone/>
                <wp:docPr id="107374184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15070" cy="720091"/>
                        </a:xfrm>
                        <a:prstGeom prst="rect">
                          <a:avLst/>
                        </a:prstGeom>
                        <a:noFill/>
                        <a:ln w="9525" cap="flat">
                          <a:noFill/>
                          <a:round/>
                        </a:ln>
                        <a:effectLst/>
                      </wps:spPr>
                      <wps:txbx>
                        <w:txbxContent>
                          <w:p w:rsidR="00E54816" w:rsidRPr="00E54816" w:rsidRDefault="00E54816" w:rsidP="00E54816">
                            <w:pPr>
                              <w:pStyle w:val="SKMHeadlineklein"/>
                              <w:numPr>
                                <w:ilvl w:val="0"/>
                                <w:numId w:val="10"/>
                              </w:numPr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</w:pP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Wir suchen Frauen und M</w:t>
                            </w: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ä</w:t>
                            </w: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nner, die sich gerne f</w:t>
                            </w: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ü</w:t>
                            </w: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 xml:space="preserve">r andere Menschen einsetzen und eine verantwortungsvolle Aufgabe </w:t>
                            </w:r>
                            <w:proofErr w:type="spellStart"/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ü</w:t>
                            </w:r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  <w:t>berneh</w:t>
                            </w:r>
                            <w:proofErr w:type="spellEnd"/>
                            <w:r w:rsidRPr="00E54816">
                              <w:rPr>
                                <w:color w:val="FFFFFF"/>
                                <w:sz w:val="28"/>
                                <w:szCs w:val="28"/>
                                <w:lang w:val="nl-NL"/>
                              </w:rPr>
                              <w:t>men wollen.</w:t>
                            </w:r>
                          </w:p>
                          <w:p w:rsidR="00501F0A" w:rsidRPr="00E54816" w:rsidRDefault="00501F0A" w:rsidP="00E54816">
                            <w:pPr>
                              <w:pStyle w:val="SKMHeadlineklein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ind w:left="624"/>
                              <w:rPr>
                                <w:color w:val="FFFFFF"/>
                                <w:sz w:val="28"/>
                                <w:szCs w:val="28"/>
                                <w:lang w:val="de-DE"/>
                              </w:rPr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_x0000_s1030" style="position:absolute;margin-left:0;margin-top:6pt;width:694.1pt;height:56.7pt;z-index:251675648;visibility:visible;mso-wrap-style:square;mso-width-percent:0;mso-wrap-distance-left:4.5pt;mso-wrap-distance-top:4.5pt;mso-wrap-distance-right:4.5pt;mso-wrap-distance-bottom:4.5pt;mso-position-horizontal:left;mso-position-horizontal-relative:margin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" filled="f" stroked="f">
                <v:stroke joinstyle="round"/>
                <v:textbox inset="0,0,0,0">
                  <w:txbxContent>
                    <w:p w:rsidR="00E54816" w:rsidRPr="00E54816" w:rsidRDefault="00E54816" w:rsidP="00E54816">
                      <w:pPr>
                        <w:pStyle w:val="SKMHeadlineklein"/>
                        <w:numPr>
                          <w:ilvl w:val="0"/>
                          <w:numId w:val="10"/>
                        </w:numPr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</w:pP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Wir suchen Frauen und M</w:t>
                      </w: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ä</w:t>
                      </w: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nner, die sich gerne f</w:t>
                      </w: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ü</w:t>
                      </w: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 xml:space="preserve">r andere Menschen einsetzen und eine verantwortungsvolle Aufgabe </w:t>
                      </w:r>
                      <w:proofErr w:type="spellStart"/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ü</w:t>
                      </w:r>
                      <w:r w:rsidRPr="00E54816"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  <w:t>berneh</w:t>
                      </w:r>
                      <w:proofErr w:type="spellEnd"/>
                      <w:r w:rsidRPr="00E54816">
                        <w:rPr>
                          <w:color w:val="FFFFFF"/>
                          <w:sz w:val="28"/>
                          <w:szCs w:val="28"/>
                          <w:lang w:val="nl-NL"/>
                        </w:rPr>
                        <w:t>men wollen.</w:t>
                      </w:r>
                    </w:p>
                    <w:p w:rsidR="00501F0A" w:rsidRPr="00E54816" w:rsidRDefault="00501F0A" w:rsidP="00E54816">
                      <w:pPr>
                        <w:pStyle w:val="SKMHeadlineklein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ind w:left="624"/>
                        <w:rPr>
                          <w:color w:val="FFFFFF"/>
                          <w:sz w:val="28"/>
                          <w:szCs w:val="28"/>
                          <w:lang w:val="de-DE"/>
                        </w:rPr>
                      </w:pPr>
                    </w:p>
                  </w:txbxContent>
                </v:textbox>
                <w10:wrap anchorx="margin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6540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10693400" cy="936000"/>
                <wp:effectExtent l="0" t="0" r="0" b="0"/>
                <wp:wrapNone/>
                <wp:docPr id="107374183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693400" cy="936000"/>
                        </a:xfrm>
                        <a:prstGeom prst="rect">
                          <a:avLst/>
                        </a:prstGeom>
                        <a:solidFill>
                          <a:srgbClr val="F78514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1" style="visibility:visible;position:absolute;margin-left:0.0pt;margin-top:0.0pt;width:842.0pt;height:73.7pt;z-index:251665408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F78514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w:drawing>
          <wp:anchor distT="152400" distB="152400" distL="152400" distR="152400" simplePos="0" relativeHeight="251666432" behindDoc="0" locked="0" layoutInCell="1" allowOverlap="1">
            <wp:simplePos x="0" y="0"/>
            <wp:positionH relativeFrom="page">
              <wp:posOffset>8928000</wp:posOffset>
            </wp:positionH>
            <wp:positionV relativeFrom="page">
              <wp:posOffset>6492900</wp:posOffset>
            </wp:positionV>
            <wp:extent cx="1332000" cy="652632"/>
            <wp:effectExtent l="0" t="0" r="0" b="0"/>
            <wp:wrapNone/>
            <wp:docPr id="1073741832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2" name="LSKMrgb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65263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CC225A">
        <w:rPr>
          <w:noProof/>
          <w:lang w:val="de-DE" w:eastAsia="de-DE"/>
        </w:rPr>
        <mc:AlternateContent>
          <mc:Choice Requires="wps">
            <w:drawing>
              <wp:anchor distT="57150" distB="57150" distL="57150" distR="57150" simplePos="0" relativeHeight="251667456" behindDoc="0" locked="0" layoutInCell="1" allowOverlap="1">
                <wp:simplePos x="0" y="0"/>
                <wp:positionH relativeFrom="page">
                  <wp:posOffset>4068445</wp:posOffset>
                </wp:positionH>
                <wp:positionV relativeFrom="page">
                  <wp:posOffset>5905499</wp:posOffset>
                </wp:positionV>
                <wp:extent cx="2604771" cy="1329690"/>
                <wp:effectExtent l="0" t="0" r="0" b="0"/>
                <wp:wrapNone/>
                <wp:docPr id="1073741833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4771" cy="1329690"/>
                        </a:xfrm>
                        <a:prstGeom prst="rect">
                          <a:avLst/>
                        </a:prstGeom>
                        <a:noFill/>
                        <a:ln w="9525" cap="flat">
                          <a:noFill/>
                          <a:round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:rsidR="00501F0A" w:rsidRDefault="00CC225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 xml:space="preserve">SKM </w:t>
                            </w:r>
                            <w:r>
                              <w:rPr>
                                <w:rFonts w:hAns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>–</w:t>
                            </w:r>
                            <w:r>
                              <w:rPr>
                                <w:rFonts w:hAns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>Katholischer</w:t>
                            </w:r>
                          </w:p>
                          <w:p w:rsidR="00501F0A" w:rsidRDefault="00CC225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>Verein f</w:t>
                            </w:r>
                            <w:r>
                              <w:rPr>
                                <w:rFonts w:hAns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>ü</w:t>
                            </w:r>
                            <w:r>
                              <w:rPr>
                                <w:rFonts w:ascii="TheSans SKM"/>
                                <w:b/>
                                <w:bCs/>
                                <w:color w:val="3B3B3B"/>
                                <w:sz w:val="17"/>
                                <w:szCs w:val="17"/>
                              </w:rPr>
                              <w:t>r soziale Dienste Rheydt e. V.</w:t>
                            </w:r>
                          </w:p>
                          <w:p w:rsidR="00501F0A" w:rsidRDefault="00501F0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</w:p>
                          <w:p w:rsidR="00501F0A" w:rsidRDefault="00CC225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heSans SKM"/>
                                <w:color w:val="3B3B3B"/>
                                <w:sz w:val="17"/>
                                <w:szCs w:val="17"/>
                              </w:rPr>
                              <w:t>Waisenhausstr. 22c</w:t>
                            </w:r>
                          </w:p>
                          <w:p w:rsidR="00501F0A" w:rsidRDefault="00CC225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heSans SKM"/>
                                <w:color w:val="3B3B3B"/>
                                <w:sz w:val="17"/>
                                <w:szCs w:val="17"/>
                              </w:rPr>
                              <w:t>41236 M</w:t>
                            </w:r>
                            <w:r>
                              <w:rPr>
                                <w:rFonts w:hAnsi="TheSans SKM"/>
                                <w:color w:val="3B3B3B"/>
                                <w:sz w:val="17"/>
                                <w:szCs w:val="17"/>
                              </w:rPr>
                              <w:t>ö</w:t>
                            </w:r>
                            <w:r>
                              <w:rPr>
                                <w:rFonts w:ascii="TheSans SKM"/>
                                <w:color w:val="3B3B3B"/>
                                <w:sz w:val="17"/>
                                <w:szCs w:val="17"/>
                              </w:rPr>
                              <w:t>nchengladbach</w:t>
                            </w:r>
                          </w:p>
                          <w:p w:rsidR="00501F0A" w:rsidRDefault="00CC225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TheSans SKM"/>
                                <w:color w:val="3B3B3B"/>
                                <w:sz w:val="17"/>
                                <w:szCs w:val="17"/>
                              </w:rPr>
                              <w:t>Tel.</w:t>
                            </w:r>
                            <w:r>
                              <w:rPr>
                                <w:rFonts w:ascii="TheSans SKM"/>
                                <w:color w:val="3B3B3B"/>
                                <w:sz w:val="17"/>
                                <w:szCs w:val="17"/>
                              </w:rPr>
                              <w:tab/>
                              <w:t xml:space="preserve">021  66 / 130 97-0 </w:t>
                            </w:r>
                          </w:p>
                          <w:p w:rsidR="00501F0A" w:rsidRPr="00E54816" w:rsidRDefault="00CC225A">
                            <w:pPr>
                              <w:pStyle w:val="Adresse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3B3B3B"/>
                                <w:lang w:val="de-DE"/>
                              </w:rPr>
                            </w:pPr>
                            <w:r w:rsidRPr="00E54816">
                              <w:rPr>
                                <w:color w:val="3B3B3B"/>
                                <w:lang w:val="de-DE"/>
                              </w:rPr>
                              <w:t>Fax</w:t>
                            </w:r>
                            <w:r w:rsidRPr="00E54816">
                              <w:rPr>
                                <w:color w:val="3B3B3B"/>
                                <w:lang w:val="de-DE"/>
                              </w:rPr>
                              <w:tab/>
                              <w:t>021  66 / 130 97-18</w:t>
                            </w:r>
                          </w:p>
                          <w:p w:rsidR="00501F0A" w:rsidRPr="00E54816" w:rsidRDefault="00501F0A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192" w:lineRule="exact"/>
                              <w:rPr>
                                <w:rFonts w:ascii="TheSans SKM" w:eastAsia="TheSans SKM" w:hAnsi="TheSans SKM" w:cs="TheSans SKM"/>
                                <w:color w:val="3B3B3B"/>
                                <w:sz w:val="17"/>
                                <w:szCs w:val="17"/>
                              </w:rPr>
                            </w:pPr>
                          </w:p>
                          <w:p w:rsidR="00501F0A" w:rsidRDefault="00B2352E">
                            <w:pPr>
                              <w:pStyle w:val="FreieForm"/>
                              <w:tabs>
                                <w:tab w:val="left" w:pos="312"/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spacing w:line="260" w:lineRule="exact"/>
                            </w:pPr>
                            <w:hyperlink r:id="rId9" w:history="1">
                              <w:r w:rsidR="00CC225A">
                                <w:rPr>
                                  <w:rStyle w:val="Hyperlink0"/>
                                  <w:rFonts w:ascii="Times Roman"/>
                                  <w:color w:val="3B3B3B"/>
                                </w:rPr>
                                <w:t>www.skm-ry.de</w:t>
                              </w:r>
                            </w:hyperlink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1" style="position:absolute;margin-left:320.35pt;margin-top:465pt;width:205.1pt;height:104.7pt;z-index:251667456;visibility:visible;mso-wrap-style:square;mso-wrap-distance-left:4.5pt;mso-wrap-distance-top:4.5pt;mso-wrap-distance-right:4.5pt;mso-wrap-distance-bottom:4.5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" filled="f" stroked="f">
                <v:stroke joinstyle="round"/>
                <v:textbox inset="0,0,0,0">
                  <w:txbxContent>
                    <w:p w:rsidR="00501F0A" w:rsidRDefault="00CC225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</w:pPr>
                      <w:r>
                        <w:rPr>
                          <w:rFonts w:asci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 xml:space="preserve">SKM </w:t>
                      </w:r>
                      <w:r>
                        <w:rPr>
                          <w:rFonts w:hAns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>–</w:t>
                      </w:r>
                      <w:r>
                        <w:rPr>
                          <w:rFonts w:hAns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>Katholischer</w:t>
                      </w:r>
                    </w:p>
                    <w:p w:rsidR="00501F0A" w:rsidRDefault="00CC225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  <w:r>
                        <w:rPr>
                          <w:rFonts w:asci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>Verein f</w:t>
                      </w:r>
                      <w:r>
                        <w:rPr>
                          <w:rFonts w:hAns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>ü</w:t>
                      </w:r>
                      <w:r>
                        <w:rPr>
                          <w:rFonts w:ascii="TheSans SKM"/>
                          <w:b/>
                          <w:bCs/>
                          <w:color w:val="3B3B3B"/>
                          <w:sz w:val="17"/>
                          <w:szCs w:val="17"/>
                        </w:rPr>
                        <w:t>r soziale Dienste Rheydt e. V.</w:t>
                      </w:r>
                    </w:p>
                    <w:p w:rsidR="00501F0A" w:rsidRDefault="00501F0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</w:p>
                    <w:p w:rsidR="00501F0A" w:rsidRDefault="00CC225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  <w:r>
                        <w:rPr>
                          <w:rFonts w:ascii="TheSans SKM"/>
                          <w:color w:val="3B3B3B"/>
                          <w:sz w:val="17"/>
                          <w:szCs w:val="17"/>
                        </w:rPr>
                        <w:t>Waisenhausstr. 22c</w:t>
                      </w:r>
                    </w:p>
                    <w:p w:rsidR="00501F0A" w:rsidRDefault="00CC225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  <w:r>
                        <w:rPr>
                          <w:rFonts w:ascii="TheSans SKM"/>
                          <w:color w:val="3B3B3B"/>
                          <w:sz w:val="17"/>
                          <w:szCs w:val="17"/>
                        </w:rPr>
                        <w:t>41236 M</w:t>
                      </w:r>
                      <w:r>
                        <w:rPr>
                          <w:rFonts w:hAnsi="TheSans SKM"/>
                          <w:color w:val="3B3B3B"/>
                          <w:sz w:val="17"/>
                          <w:szCs w:val="17"/>
                        </w:rPr>
                        <w:t>ö</w:t>
                      </w:r>
                      <w:r>
                        <w:rPr>
                          <w:rFonts w:ascii="TheSans SKM"/>
                          <w:color w:val="3B3B3B"/>
                          <w:sz w:val="17"/>
                          <w:szCs w:val="17"/>
                        </w:rPr>
                        <w:t>nchengladbach</w:t>
                      </w:r>
                    </w:p>
                    <w:p w:rsidR="00501F0A" w:rsidRDefault="00CC225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  <w:r>
                        <w:rPr>
                          <w:rFonts w:ascii="TheSans SKM"/>
                          <w:color w:val="3B3B3B"/>
                          <w:sz w:val="17"/>
                          <w:szCs w:val="17"/>
                        </w:rPr>
                        <w:t>Tel.</w:t>
                      </w:r>
                      <w:r>
                        <w:rPr>
                          <w:rFonts w:ascii="TheSans SKM"/>
                          <w:color w:val="3B3B3B"/>
                          <w:sz w:val="17"/>
                          <w:szCs w:val="17"/>
                        </w:rPr>
                        <w:tab/>
                        <w:t xml:space="preserve">021  66 / 130 97-0 </w:t>
                      </w:r>
                    </w:p>
                    <w:p w:rsidR="00501F0A" w:rsidRPr="00E54816" w:rsidRDefault="00CC225A">
                      <w:pPr>
                        <w:pStyle w:val="Adresse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3B3B3B"/>
                          <w:lang w:val="de-DE"/>
                        </w:rPr>
                      </w:pPr>
                      <w:r w:rsidRPr="00E54816">
                        <w:rPr>
                          <w:color w:val="3B3B3B"/>
                          <w:lang w:val="de-DE"/>
                        </w:rPr>
                        <w:t>Fax</w:t>
                      </w:r>
                      <w:r w:rsidRPr="00E54816">
                        <w:rPr>
                          <w:color w:val="3B3B3B"/>
                          <w:lang w:val="de-DE"/>
                        </w:rPr>
                        <w:tab/>
                        <w:t>021  66 / 130 97-18</w:t>
                      </w:r>
                    </w:p>
                    <w:p w:rsidR="00501F0A" w:rsidRPr="00E54816" w:rsidRDefault="00501F0A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192" w:lineRule="exact"/>
                        <w:rPr>
                          <w:rFonts w:ascii="TheSans SKM" w:eastAsia="TheSans SKM" w:hAnsi="TheSans SKM" w:cs="TheSans SKM"/>
                          <w:color w:val="3B3B3B"/>
                          <w:sz w:val="17"/>
                          <w:szCs w:val="17"/>
                        </w:rPr>
                      </w:pPr>
                    </w:p>
                    <w:p w:rsidR="00501F0A" w:rsidRDefault="004153BB">
                      <w:pPr>
                        <w:pStyle w:val="FreieForm"/>
                        <w:tabs>
                          <w:tab w:val="left" w:pos="312"/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spacing w:line="260" w:lineRule="exact"/>
                      </w:pPr>
                      <w:hyperlink r:id="rId10" w:history="1">
                        <w:r w:rsidR="00CC225A">
                          <w:rPr>
                            <w:rStyle w:val="Hyperlink0"/>
                            <w:rFonts w:ascii="Times Roman"/>
                            <w:color w:val="3B3B3B"/>
                          </w:rPr>
                          <w:t>www.skm-ry.de</w:t>
                        </w:r>
                      </w:hyperlink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68480" behindDoc="0" locked="0" layoutInCell="1" allowOverlap="1">
                <wp:simplePos x="0" y="0"/>
                <wp:positionH relativeFrom="page">
                  <wp:posOffset>7200900</wp:posOffset>
                </wp:positionH>
                <wp:positionV relativeFrom="page">
                  <wp:posOffset>3835400</wp:posOffset>
                </wp:positionV>
                <wp:extent cx="3225800" cy="736600"/>
                <wp:effectExtent l="0" t="0" r="0" b="0"/>
                <wp:wrapNone/>
                <wp:docPr id="1073741834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25800" cy="7366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01F0A" w:rsidRDefault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  <w:tab w:val="left" w:pos="4956"/>
                              </w:tabs>
                            </w:pPr>
                            <w:r>
                              <w:rPr>
                                <w:color w:val="3B3B3B"/>
                              </w:rPr>
                              <w:t>Veranstaltungen des Betreuungsvereins SKM Rheydt e.V.</w:t>
                            </w:r>
                            <w:r w:rsidR="00CC225A">
                              <w:rPr>
                                <w:color w:val="3B3B3B"/>
                              </w:rPr>
                              <w:t xml:space="preserve">  </w:t>
                            </w:r>
                            <w:r w:rsidR="00CC225A">
                              <w:rPr>
                                <w:color w:val="3B3B3B"/>
                              </w:rPr>
                              <w:tab/>
                            </w:r>
                            <w:r w:rsidR="00CC225A">
                              <w:rPr>
                                <w:color w:val="3B3B3B"/>
                              </w:rPr>
                              <w:tab/>
                              <w:t xml:space="preserve">                             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2" style="position:absolute;margin-left:567pt;margin-top:302pt;width:254pt;height:58pt;z-index:25166848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" filled="f" stroked="f" strokeweight="1pt">
                <v:stroke miterlimit="4"/>
                <v:textbox inset="0,0,0,0">
                  <w:txbxContent>
                    <w:p w:rsidR="00501F0A" w:rsidRDefault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  <w:tab w:val="left" w:pos="4956"/>
                        </w:tabs>
                      </w:pPr>
                      <w:r>
                        <w:rPr>
                          <w:color w:val="3B3B3B"/>
                        </w:rPr>
                        <w:t>Veranstaltungen des Betreuungsvereins SKM Rheydt e.V.</w:t>
                      </w:r>
                      <w:r w:rsidR="00CC225A">
                        <w:rPr>
                          <w:color w:val="3B3B3B"/>
                        </w:rPr>
                        <w:t xml:space="preserve">  </w:t>
                      </w:r>
                      <w:r w:rsidR="00CC225A">
                        <w:rPr>
                          <w:color w:val="3B3B3B"/>
                        </w:rPr>
                        <w:tab/>
                      </w:r>
                      <w:r w:rsidR="00CC225A">
                        <w:rPr>
                          <w:color w:val="3B3B3B"/>
                        </w:rPr>
                        <w:tab/>
                        <w:t xml:space="preserve">                              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69504" behindDoc="0" locked="0" layoutInCell="1" allowOverlap="1">
                <wp:simplePos x="0" y="0"/>
                <wp:positionH relativeFrom="page">
                  <wp:posOffset>7302500</wp:posOffset>
                </wp:positionH>
                <wp:positionV relativeFrom="page">
                  <wp:posOffset>4787900</wp:posOffset>
                </wp:positionV>
                <wp:extent cx="2895600" cy="1333500"/>
                <wp:effectExtent l="0" t="0" r="0" b="0"/>
                <wp:wrapNone/>
                <wp:docPr id="107374183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95600" cy="13335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  <w:r w:rsidRPr="005E11BC">
                              <w:rPr>
                                <w:sz w:val="32"/>
                                <w:szCs w:val="32"/>
                              </w:rPr>
                              <w:t xml:space="preserve">Informationsveranstaltungen </w:t>
                            </w:r>
                          </w:p>
                          <w:p w:rsidR="005E11BC" w:rsidRP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:rsidR="005E11BC" w:rsidRP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sz w:val="32"/>
                                <w:szCs w:val="32"/>
                              </w:rPr>
                            </w:pPr>
                            <w:r w:rsidRPr="005E11BC">
                              <w:rPr>
                                <w:sz w:val="32"/>
                                <w:szCs w:val="32"/>
                              </w:rPr>
                              <w:t>Betreuerstammtisch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3" style="position:absolute;margin-left:575pt;margin-top:377pt;width:228pt;height:105pt;z-index:251669504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" filled="f" stroked="f" strokeweight="1pt">
                <v:stroke miterlimit="4"/>
                <v:textbox inset="0,0,0,0">
                  <w:txbxContent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sz w:val="32"/>
                          <w:szCs w:val="32"/>
                        </w:rPr>
                      </w:pPr>
                      <w:r w:rsidRPr="005E11BC">
                        <w:rPr>
                          <w:sz w:val="32"/>
                          <w:szCs w:val="32"/>
                        </w:rPr>
                        <w:t xml:space="preserve">Informationsveranstaltungen </w:t>
                      </w:r>
                    </w:p>
                    <w:p w:rsidR="005E11BC" w:rsidRP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sz w:val="32"/>
                          <w:szCs w:val="32"/>
                        </w:rPr>
                      </w:pPr>
                    </w:p>
                    <w:p w:rsidR="005E11BC" w:rsidRP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sz w:val="32"/>
                          <w:szCs w:val="32"/>
                        </w:rPr>
                      </w:pPr>
                      <w:r w:rsidRPr="005E11BC">
                        <w:rPr>
                          <w:sz w:val="32"/>
                          <w:szCs w:val="32"/>
                        </w:rPr>
                        <w:t>Betreuerstammtisch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w:drawing>
          <wp:anchor distT="152400" distB="152400" distL="152400" distR="152400" simplePos="0" relativeHeight="251670528" behindDoc="0" locked="0" layoutInCell="1" allowOverlap="1">
            <wp:simplePos x="0" y="0"/>
            <wp:positionH relativeFrom="page">
              <wp:posOffset>5334000</wp:posOffset>
            </wp:positionH>
            <wp:positionV relativeFrom="page">
              <wp:posOffset>6502400</wp:posOffset>
            </wp:positionV>
            <wp:extent cx="1332000" cy="652632"/>
            <wp:effectExtent l="0" t="0" r="0" b="0"/>
            <wp:wrapNone/>
            <wp:docPr id="107374183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6" name="LSKMrgb.png"/>
                    <pic:cNvPicPr/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65263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71552" behindDoc="0" locked="0" layoutInCell="1" allowOverlap="1">
                <wp:simplePos x="0" y="0"/>
                <wp:positionH relativeFrom="page">
                  <wp:posOffset>3784600</wp:posOffset>
                </wp:positionH>
                <wp:positionV relativeFrom="page">
                  <wp:posOffset>1219200</wp:posOffset>
                </wp:positionV>
                <wp:extent cx="2997200" cy="4572000"/>
                <wp:effectExtent l="0" t="0" r="0" b="0"/>
                <wp:wrapNone/>
                <wp:docPr id="1073741837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0" cy="45720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Wir unterst</w:t>
                            </w:r>
                            <w:r>
                              <w:rPr>
                                <w:rFonts w:hAnsi="TheSans SKM"/>
                                <w:color w:val="3B3B3B"/>
                              </w:rPr>
                              <w:t>ü</w:t>
                            </w:r>
                            <w:r>
                              <w:rPr>
                                <w:color w:val="3B3B3B"/>
                              </w:rPr>
                              <w:t>tzen Sie!</w:t>
                            </w:r>
                          </w:p>
                          <w:p w:rsidR="005E11BC" w:rsidRDefault="005E11BC" w:rsidP="005E11BC">
                            <w:pPr>
                              <w:pStyle w:val="FreieForm"/>
                              <w:spacing w:after="140"/>
                              <w:rPr>
                                <w:rFonts w:ascii="TheSans SKM" w:eastAsia="TheSans SKM" w:hAnsi="TheSans SKM" w:cs="TheSans SKM"/>
                                <w:b/>
                                <w:bCs/>
                                <w:color w:val="3B3B3B"/>
                                <w:sz w:val="28"/>
                                <w:szCs w:val="28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Ihre Lebenserfahrung ist wertvoll und für andere Menschen eine große Unterstützung im täglichen Leben.</w:t>
                            </w: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 xml:space="preserve">Die hauptamtlichen Mitarbeiterinnen und Mitarbeiter des SKM Rheydt e. V. werden Sie während ihrer ehrenamtlichen Betreuungstätigkeit intensiv begleiten und durch Beratungen und fachliche Auskünfte unterstützen. </w:t>
                            </w: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Nach einer umfassenden Einführung vermitteln wir Ihnen gerne eine Betreuung, die auf Ihre persönlichen Wünsche, Fähigkeiten und zeitlichen Möglichkeiten zugeschnitten ist.</w:t>
                            </w:r>
                          </w:p>
                          <w:p w:rsidR="005E11BC" w:rsidRDefault="005E11BC" w:rsidP="005E11BC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4317B5" w:rsidRDefault="004317B5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963B40" w:rsidRDefault="005E11BC" w:rsidP="00963B40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 xml:space="preserve">Wir freuen uns </w:t>
                            </w:r>
                            <w:r>
                              <w:rPr>
                                <w:rFonts w:hAnsi="TheSans SKM"/>
                                <w:color w:val="3B3B3B"/>
                              </w:rPr>
                              <w:t>ü</w:t>
                            </w:r>
                            <w:r>
                              <w:rPr>
                                <w:color w:val="3B3B3B"/>
                              </w:rPr>
                              <w:t>ber</w:t>
                            </w:r>
                          </w:p>
                          <w:p w:rsidR="005E11BC" w:rsidRDefault="005E11BC" w:rsidP="00963B40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Ihr Interesse!</w:t>
                            </w:r>
                          </w:p>
                          <w:p w:rsidR="005E11BC" w:rsidRDefault="005E11BC" w:rsidP="005E11BC">
                            <w:pPr>
                              <w:pStyle w:val="FreieForm"/>
                              <w:spacing w:after="140"/>
                              <w:rPr>
                                <w:rFonts w:ascii="Helvetica Neue" w:eastAsia="Helvetica Neue" w:hAnsi="Helvetica Neue" w:cs="Helvetica Neue"/>
                              </w:rPr>
                            </w:pP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jc w:val="center"/>
                              <w:rPr>
                                <w:rFonts w:ascii="TheSans SKM" w:eastAsia="TheSans SKM" w:hAnsi="TheSans SKM" w:cs="TheSans SKM"/>
                                <w:sz w:val="48"/>
                                <w:szCs w:val="48"/>
                              </w:rPr>
                            </w:pP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jc w:val="center"/>
                              <w:rPr>
                                <w:rFonts w:ascii="TheSans SKM" w:eastAsia="TheSans SKM" w:hAnsi="TheSans SKM" w:cs="TheSans SKM"/>
                                <w:sz w:val="48"/>
                                <w:szCs w:val="48"/>
                              </w:rPr>
                            </w:pP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jc w:val="center"/>
                              <w:rPr>
                                <w:rFonts w:ascii="TheSans SKM" w:eastAsia="TheSans SKM" w:hAnsi="TheSans SKM" w:cs="TheSans SKM"/>
                                <w:sz w:val="48"/>
                                <w:szCs w:val="48"/>
                              </w:rPr>
                            </w:pPr>
                          </w:p>
                          <w:p w:rsidR="00501F0A" w:rsidRDefault="00501F0A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4" style="position:absolute;margin-left:298pt;margin-top:96pt;width:236pt;height:5in;z-index:251671552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" filled="f" stroked="f" strokeweight="1pt">
                <v:stroke miterlimit="4"/>
                <v:textbox inset="0,0,0,0">
                  <w:txbxContent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Wir unterst</w:t>
                      </w:r>
                      <w:r>
                        <w:rPr>
                          <w:rFonts w:hAnsi="TheSans SKM"/>
                          <w:color w:val="3B3B3B"/>
                        </w:rPr>
                        <w:t>ü</w:t>
                      </w:r>
                      <w:r>
                        <w:rPr>
                          <w:color w:val="3B3B3B"/>
                        </w:rPr>
                        <w:t>tzen Sie!</w:t>
                      </w:r>
                    </w:p>
                    <w:p w:rsidR="005E11BC" w:rsidRDefault="005E11BC" w:rsidP="005E11BC">
                      <w:pPr>
                        <w:pStyle w:val="FreieForm"/>
                        <w:spacing w:after="140"/>
                        <w:rPr>
                          <w:rFonts w:ascii="TheSans SKM" w:eastAsia="TheSans SKM" w:hAnsi="TheSans SKM" w:cs="TheSans SKM"/>
                          <w:b/>
                          <w:bCs/>
                          <w:color w:val="3B3B3B"/>
                          <w:sz w:val="28"/>
                          <w:szCs w:val="28"/>
                        </w:rPr>
                      </w:pP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Ihre Lebenserfahrung ist wertvoll und für andere Menschen eine große Unterstützung im täglichen Leben.</w:t>
                      </w: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 xml:space="preserve">Die hauptamtlichen Mitarbeiterinnen und Mitarbeiter des SKM Rheydt e. V. werden Sie während ihrer ehrenamtlichen Betreuungstätigkeit intensiv begleiten und durch Beratungen und fachliche Auskünfte unterstützen. </w:t>
                      </w: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Nach einer umfassenden Einführung vermitteln wir Ihnen gerne eine Betreuung, die auf Ihre persönlichen Wünsche, Fähigkeiten und zeitlichen Möglichkeiten zugeschnitten ist.</w:t>
                      </w:r>
                    </w:p>
                    <w:p w:rsidR="005E11BC" w:rsidRDefault="005E11BC" w:rsidP="005E11BC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</w:p>
                    <w:p w:rsidR="004317B5" w:rsidRDefault="004317B5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rPr>
                          <w:color w:val="3B3B3B"/>
                        </w:rPr>
                      </w:pPr>
                    </w:p>
                    <w:p w:rsidR="00963B40" w:rsidRDefault="005E11BC" w:rsidP="00963B40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 xml:space="preserve">Wir freuen uns </w:t>
                      </w:r>
                      <w:r>
                        <w:rPr>
                          <w:rFonts w:hAnsi="TheSans SKM"/>
                          <w:color w:val="3B3B3B"/>
                        </w:rPr>
                        <w:t>ü</w:t>
                      </w:r>
                      <w:r>
                        <w:rPr>
                          <w:color w:val="3B3B3B"/>
                        </w:rPr>
                        <w:t>ber</w:t>
                      </w:r>
                    </w:p>
                    <w:p w:rsidR="005E11BC" w:rsidRDefault="005E11BC" w:rsidP="00963B40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Ihr Interesse!</w:t>
                      </w:r>
                    </w:p>
                    <w:p w:rsidR="005E11BC" w:rsidRDefault="005E11BC" w:rsidP="005E11BC">
                      <w:pPr>
                        <w:pStyle w:val="FreieForm"/>
                        <w:spacing w:after="140"/>
                        <w:rPr>
                          <w:rFonts w:ascii="Helvetica Neue" w:eastAsia="Helvetica Neue" w:hAnsi="Helvetica Neue" w:cs="Helvetica Neue"/>
                        </w:rPr>
                      </w:pPr>
                    </w:p>
                    <w:p w:rsidR="00501F0A" w:rsidRDefault="00501F0A">
                      <w:pPr>
                        <w:pStyle w:val="FreieForm"/>
                        <w:spacing w:after="140"/>
                        <w:jc w:val="center"/>
                        <w:rPr>
                          <w:rFonts w:ascii="TheSans SKM" w:eastAsia="TheSans SKM" w:hAnsi="TheSans SKM" w:cs="TheSans SKM"/>
                          <w:sz w:val="48"/>
                          <w:szCs w:val="48"/>
                        </w:rPr>
                      </w:pPr>
                    </w:p>
                    <w:p w:rsidR="00501F0A" w:rsidRDefault="00501F0A">
                      <w:pPr>
                        <w:pStyle w:val="FreieForm"/>
                        <w:spacing w:after="140"/>
                        <w:jc w:val="center"/>
                        <w:rPr>
                          <w:rFonts w:ascii="TheSans SKM" w:eastAsia="TheSans SKM" w:hAnsi="TheSans SKM" w:cs="TheSans SKM"/>
                          <w:sz w:val="48"/>
                          <w:szCs w:val="48"/>
                        </w:rPr>
                      </w:pPr>
                    </w:p>
                    <w:p w:rsidR="00501F0A" w:rsidRDefault="00501F0A">
                      <w:pPr>
                        <w:pStyle w:val="FreieForm"/>
                        <w:spacing w:after="140"/>
                        <w:jc w:val="center"/>
                        <w:rPr>
                          <w:rFonts w:ascii="TheSans SKM" w:eastAsia="TheSans SKM" w:hAnsi="TheSans SKM" w:cs="TheSans SKM"/>
                          <w:sz w:val="48"/>
                          <w:szCs w:val="48"/>
                        </w:rPr>
                      </w:pPr>
                    </w:p>
                    <w:p w:rsidR="00501F0A" w:rsidRDefault="00501F0A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73600" behindDoc="0" locked="0" layoutInCell="1" allowOverlap="1">
                <wp:simplePos x="0" y="0"/>
                <wp:positionH relativeFrom="page">
                  <wp:posOffset>520700</wp:posOffset>
                </wp:positionH>
                <wp:positionV relativeFrom="page">
                  <wp:posOffset>1193800</wp:posOffset>
                </wp:positionV>
                <wp:extent cx="2641600" cy="5676900"/>
                <wp:effectExtent l="0" t="0" r="0" b="0"/>
                <wp:wrapNone/>
                <wp:docPr id="107374183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41600" cy="567690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501F0A" w:rsidRDefault="00501F0A">
                            <w:pPr>
                              <w:pStyle w:val="FreieForm"/>
                              <w:spacing w:after="140"/>
                              <w:rPr>
                                <w:rFonts w:ascii="TheSans SKM" w:eastAsia="TheSans SKM" w:hAnsi="TheSans SKM" w:cs="TheSans SKM"/>
                                <w:color w:val="3B3B3B"/>
                              </w:rPr>
                            </w:pPr>
                          </w:p>
                          <w:p w:rsidR="00501F0A" w:rsidRDefault="00501F0A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501F0A" w:rsidRDefault="00501F0A">
                            <w:pPr>
                              <w:pStyle w:val="SKMFlietext10ptBlock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3B3B3B"/>
                              </w:rPr>
                            </w:pPr>
                          </w:p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 xml:space="preserve">Rechtliche Betreuung </w:t>
                            </w:r>
                          </w:p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 xml:space="preserve">als Ehrenamt </w:t>
                            </w:r>
                          </w:p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  <w:jc w:val="center"/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im SKM Rheydt e. V.</w:t>
                            </w:r>
                          </w:p>
                          <w:p w:rsidR="005E11BC" w:rsidRDefault="005E11BC" w:rsidP="005E11BC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  <w:tab w:val="left" w:pos="4248"/>
                              </w:tabs>
                            </w:pP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rPr>
                                <w:rFonts w:ascii="TheSans SKM" w:eastAsia="TheSans SKM" w:hAnsi="TheSans SKM" w:cs="TheSans SKM"/>
                              </w:rPr>
                            </w:pP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jc w:val="right"/>
                              <w:rPr>
                                <w:rFonts w:ascii="TheSans SKM" w:eastAsia="TheSans SKM" w:hAnsi="TheSans SKM" w:cs="TheSans SKM"/>
                                <w:sz w:val="36"/>
                                <w:szCs w:val="36"/>
                              </w:rPr>
                            </w:pPr>
                          </w:p>
                          <w:p w:rsidR="004317B5" w:rsidRDefault="004317B5" w:rsidP="004317B5">
                            <w:pPr>
                              <w:pStyle w:val="SKMHeadlinegrau2"/>
                              <w:tabs>
                                <w:tab w:val="left" w:pos="708"/>
                                <w:tab w:val="left" w:pos="1416"/>
                                <w:tab w:val="left" w:pos="2124"/>
                                <w:tab w:val="left" w:pos="2832"/>
                                <w:tab w:val="left" w:pos="3540"/>
                              </w:tabs>
                              <w:rPr>
                                <w:color w:val="3B3B3B"/>
                              </w:rPr>
                            </w:pPr>
                            <w:r>
                              <w:rPr>
                                <w:color w:val="3B3B3B"/>
                              </w:rPr>
                              <w:t>Ihr Ansprechpartner:</w:t>
                            </w:r>
                          </w:p>
                          <w:p w:rsidR="00501F0A" w:rsidRDefault="00501F0A">
                            <w:pPr>
                              <w:pStyle w:val="FreieForm"/>
                              <w:spacing w:after="140"/>
                              <w:rPr>
                                <w:rFonts w:ascii="Helvetica Neue" w:eastAsia="Helvetica Neue" w:hAnsi="Helvetica Neue" w:cs="Helvetica Neue"/>
                              </w:rPr>
                            </w:pPr>
                          </w:p>
                          <w:p w:rsidR="004317B5" w:rsidRPr="004317B5" w:rsidRDefault="004317B5">
                            <w:pPr>
                              <w:pStyle w:val="FreieForm"/>
                              <w:spacing w:after="140"/>
                              <w:rPr>
                                <w:rFonts w:asciiTheme="minorHAnsi" w:eastAsia="Helvetica Neue" w:hAnsiTheme="minorHAnsi" w:cs="Helvetica Neue"/>
                              </w:rPr>
                            </w:pPr>
                            <w:r w:rsidRPr="004317B5">
                              <w:rPr>
                                <w:rFonts w:asciiTheme="minorHAnsi" w:eastAsia="Helvetica Neue" w:hAnsiTheme="minorHAnsi" w:cs="Helvetica Neue"/>
                              </w:rPr>
                              <w:t>Frau Garanei, Sozialarbeiterin</w:t>
                            </w:r>
                            <w:r>
                              <w:rPr>
                                <w:rFonts w:asciiTheme="minorHAnsi" w:eastAsia="Helvetica Neue" w:hAnsiTheme="minorHAnsi" w:cs="Helvetica Neue"/>
                              </w:rPr>
                              <w:t>:</w:t>
                            </w:r>
                          </w:p>
                          <w:p w:rsidR="004317B5" w:rsidRPr="00963B40" w:rsidRDefault="004317B5">
                            <w:pPr>
                              <w:pStyle w:val="FreieForm"/>
                              <w:spacing w:after="140"/>
                              <w:rPr>
                                <w:rFonts w:asciiTheme="minorHAnsi" w:eastAsia="Helvetica Neue" w:hAnsiTheme="minorHAnsi" w:cs="Helvetica Neue"/>
                                <w:lang w:val="en-US"/>
                              </w:rPr>
                            </w:pPr>
                            <w:r w:rsidRPr="00963B40">
                              <w:rPr>
                                <w:rFonts w:asciiTheme="minorHAnsi" w:eastAsia="Helvetica Neue" w:hAnsiTheme="minorHAnsi" w:cs="Helvetica Neue"/>
                                <w:lang w:val="en-US"/>
                              </w:rPr>
                              <w:t>Tel.: 02166/1309</w:t>
                            </w:r>
                            <w:bookmarkStart w:id="0" w:name="_GoBack"/>
                            <w:bookmarkEnd w:id="0"/>
                            <w:r w:rsidRPr="00963B40">
                              <w:rPr>
                                <w:rFonts w:asciiTheme="minorHAnsi" w:eastAsia="Helvetica Neue" w:hAnsiTheme="minorHAnsi" w:cs="Helvetica Neue"/>
                                <w:lang w:val="en-US"/>
                              </w:rPr>
                              <w:t>726</w:t>
                            </w:r>
                          </w:p>
                          <w:p w:rsidR="004317B5" w:rsidRPr="00963B40" w:rsidRDefault="00B2352E">
                            <w:pPr>
                              <w:pStyle w:val="FreieForm"/>
                              <w:spacing w:after="140"/>
                              <w:rPr>
                                <w:rFonts w:asciiTheme="minorHAnsi" w:hAnsiTheme="minorHAnsi"/>
                                <w:lang w:val="en-US"/>
                              </w:rPr>
                            </w:pPr>
                            <w:r>
                              <w:rPr>
                                <w:rFonts w:asciiTheme="minorHAnsi" w:eastAsia="Helvetica Neue" w:hAnsiTheme="minorHAnsi" w:cs="Helvetica Neue"/>
                                <w:lang w:val="en-US"/>
                              </w:rPr>
                              <w:t>Email</w:t>
                            </w:r>
                            <w:r w:rsidR="004317B5" w:rsidRPr="00963B40">
                              <w:rPr>
                                <w:rFonts w:asciiTheme="minorHAnsi" w:eastAsia="Helvetica Neue" w:hAnsiTheme="minorHAnsi" w:cs="Helvetica Neue"/>
                                <w:lang w:val="en-US"/>
                              </w:rPr>
                              <w:t>: b.garanei@skm-ry.de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35" style="position:absolute;margin-left:41pt;margin-top:94pt;width:208pt;height:447pt;z-index:251673600;visibility:visible;mso-wrap-style:square;mso-wrap-distance-left:12pt;mso-wrap-distance-top:12pt;mso-wrap-distance-right:12pt;mso-wrap-distance-bottom:12pt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" filled="f" stroked="f" strokeweight="1pt">
                <v:stroke miterlimit="4"/>
                <v:textbox inset="0,0,0,0">
                  <w:txbxContent>
                    <w:p w:rsidR="00501F0A" w:rsidRDefault="00501F0A">
                      <w:pPr>
                        <w:pStyle w:val="FreieForm"/>
                        <w:spacing w:after="140"/>
                        <w:rPr>
                          <w:rFonts w:ascii="TheSans SKM" w:eastAsia="TheSans SKM" w:hAnsi="TheSans SKM" w:cs="TheSans SKM"/>
                          <w:color w:val="3B3B3B"/>
                        </w:rPr>
                      </w:pPr>
                    </w:p>
                    <w:p w:rsidR="00501F0A" w:rsidRDefault="00501F0A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3B3B3B"/>
                        </w:rPr>
                      </w:pPr>
                    </w:p>
                    <w:p w:rsidR="00501F0A" w:rsidRDefault="00501F0A">
                      <w:pPr>
                        <w:pStyle w:val="SKMFlietext10ptBlock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3B3B3B"/>
                        </w:rPr>
                      </w:pPr>
                    </w:p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 xml:space="preserve">Rechtliche Betreuung </w:t>
                      </w:r>
                    </w:p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 xml:space="preserve">als Ehrenamt </w:t>
                      </w:r>
                    </w:p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  <w:jc w:val="center"/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im SKM Rheydt e. V.</w:t>
                      </w:r>
                    </w:p>
                    <w:p w:rsidR="005E11BC" w:rsidRDefault="005E11BC" w:rsidP="005E11BC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  <w:tab w:val="left" w:pos="4248"/>
                        </w:tabs>
                      </w:pPr>
                    </w:p>
                    <w:p w:rsidR="00501F0A" w:rsidRDefault="00501F0A">
                      <w:pPr>
                        <w:pStyle w:val="FreieForm"/>
                        <w:spacing w:after="140"/>
                        <w:rPr>
                          <w:rFonts w:ascii="TheSans SKM" w:eastAsia="TheSans SKM" w:hAnsi="TheSans SKM" w:cs="TheSans SKM"/>
                        </w:rPr>
                      </w:pPr>
                    </w:p>
                    <w:p w:rsidR="00501F0A" w:rsidRDefault="00501F0A">
                      <w:pPr>
                        <w:pStyle w:val="FreieForm"/>
                        <w:spacing w:after="140"/>
                        <w:jc w:val="right"/>
                        <w:rPr>
                          <w:rFonts w:ascii="TheSans SKM" w:eastAsia="TheSans SKM" w:hAnsi="TheSans SKM" w:cs="TheSans SKM"/>
                          <w:sz w:val="36"/>
                          <w:szCs w:val="36"/>
                        </w:rPr>
                      </w:pPr>
                    </w:p>
                    <w:p w:rsidR="004317B5" w:rsidRDefault="004317B5" w:rsidP="004317B5">
                      <w:pPr>
                        <w:pStyle w:val="SKMHeadlinegrau2"/>
                        <w:tabs>
                          <w:tab w:val="left" w:pos="708"/>
                          <w:tab w:val="left" w:pos="1416"/>
                          <w:tab w:val="left" w:pos="2124"/>
                          <w:tab w:val="left" w:pos="2832"/>
                          <w:tab w:val="left" w:pos="3540"/>
                        </w:tabs>
                        <w:rPr>
                          <w:color w:val="3B3B3B"/>
                        </w:rPr>
                      </w:pPr>
                      <w:r>
                        <w:rPr>
                          <w:color w:val="3B3B3B"/>
                        </w:rPr>
                        <w:t>Ihr Ansprechpartner:</w:t>
                      </w:r>
                    </w:p>
                    <w:p w:rsidR="00501F0A" w:rsidRDefault="00501F0A">
                      <w:pPr>
                        <w:pStyle w:val="FreieForm"/>
                        <w:spacing w:after="140"/>
                        <w:rPr>
                          <w:rFonts w:ascii="Helvetica Neue" w:eastAsia="Helvetica Neue" w:hAnsi="Helvetica Neue" w:cs="Helvetica Neue"/>
                        </w:rPr>
                      </w:pPr>
                    </w:p>
                    <w:p w:rsidR="004317B5" w:rsidRPr="004317B5" w:rsidRDefault="004317B5">
                      <w:pPr>
                        <w:pStyle w:val="FreieForm"/>
                        <w:spacing w:after="140"/>
                        <w:rPr>
                          <w:rFonts w:asciiTheme="minorHAnsi" w:eastAsia="Helvetica Neue" w:hAnsiTheme="minorHAnsi" w:cs="Helvetica Neue"/>
                        </w:rPr>
                      </w:pPr>
                      <w:r w:rsidRPr="004317B5">
                        <w:rPr>
                          <w:rFonts w:asciiTheme="minorHAnsi" w:eastAsia="Helvetica Neue" w:hAnsiTheme="minorHAnsi" w:cs="Helvetica Neue"/>
                        </w:rPr>
                        <w:t>Frau Garanei, Sozialarbeiterin</w:t>
                      </w:r>
                      <w:r>
                        <w:rPr>
                          <w:rFonts w:asciiTheme="minorHAnsi" w:eastAsia="Helvetica Neue" w:hAnsiTheme="minorHAnsi" w:cs="Helvetica Neue"/>
                        </w:rPr>
                        <w:t>:</w:t>
                      </w:r>
                    </w:p>
                    <w:p w:rsidR="004317B5" w:rsidRPr="00963B40" w:rsidRDefault="004317B5">
                      <w:pPr>
                        <w:pStyle w:val="FreieForm"/>
                        <w:spacing w:after="140"/>
                        <w:rPr>
                          <w:rFonts w:asciiTheme="minorHAnsi" w:eastAsia="Helvetica Neue" w:hAnsiTheme="minorHAnsi" w:cs="Helvetica Neue"/>
                          <w:lang w:val="en-US"/>
                        </w:rPr>
                      </w:pPr>
                      <w:r w:rsidRPr="00963B40">
                        <w:rPr>
                          <w:rFonts w:asciiTheme="minorHAnsi" w:eastAsia="Helvetica Neue" w:hAnsiTheme="minorHAnsi" w:cs="Helvetica Neue"/>
                          <w:lang w:val="en-US"/>
                        </w:rPr>
                        <w:t>Tel.: 02166/1309</w:t>
                      </w:r>
                      <w:bookmarkStart w:id="1" w:name="_GoBack"/>
                      <w:bookmarkEnd w:id="1"/>
                      <w:r w:rsidRPr="00963B40">
                        <w:rPr>
                          <w:rFonts w:asciiTheme="minorHAnsi" w:eastAsia="Helvetica Neue" w:hAnsiTheme="minorHAnsi" w:cs="Helvetica Neue"/>
                          <w:lang w:val="en-US"/>
                        </w:rPr>
                        <w:t>726</w:t>
                      </w:r>
                    </w:p>
                    <w:p w:rsidR="004317B5" w:rsidRPr="00963B40" w:rsidRDefault="00B2352E">
                      <w:pPr>
                        <w:pStyle w:val="FreieForm"/>
                        <w:spacing w:after="140"/>
                        <w:rPr>
                          <w:rFonts w:asciiTheme="minorHAnsi" w:hAnsiTheme="minorHAnsi"/>
                          <w:lang w:val="en-US"/>
                        </w:rPr>
                      </w:pPr>
                      <w:r>
                        <w:rPr>
                          <w:rFonts w:asciiTheme="minorHAnsi" w:eastAsia="Helvetica Neue" w:hAnsiTheme="minorHAnsi" w:cs="Helvetica Neue"/>
                          <w:lang w:val="en-US"/>
                        </w:rPr>
                        <w:t>Email</w:t>
                      </w:r>
                      <w:r w:rsidR="004317B5" w:rsidRPr="00963B40">
                        <w:rPr>
                          <w:rFonts w:asciiTheme="minorHAnsi" w:eastAsia="Helvetica Neue" w:hAnsiTheme="minorHAnsi" w:cs="Helvetica Neue"/>
                          <w:lang w:val="en-US"/>
                        </w:rPr>
                        <w:t>: b.garanei@skm-ry.de</w:t>
                      </w:r>
                    </w:p>
                  </w:txbxContent>
                </v:textbox>
                <w10:wrap anchorx="page" anchory="page"/>
              </v:rect>
            </w:pict>
          </mc:Fallback>
        </mc:AlternateContent>
      </w:r>
      <w:r w:rsidR="00CC225A">
        <w:rPr>
          <w:noProof/>
          <w:lang w:val="de-DE" w:eastAsia="de-DE"/>
        </w:rPr>
        <mc:AlternateContent>
          <mc:Choice Requires="wps">
            <w:drawing>
              <wp:anchor distT="152400" distB="152400" distL="152400" distR="152400" simplePos="0" relativeHeight="251676672" behindDoc="0" locked="0" layoutInCell="1" allowOverlap="1">
                <wp:simplePos x="0" y="0"/>
                <wp:positionH relativeFrom="page">
                  <wp:posOffset>7086600</wp:posOffset>
                </wp:positionH>
                <wp:positionV relativeFrom="page">
                  <wp:posOffset>3365500</wp:posOffset>
                </wp:positionV>
                <wp:extent cx="3606800" cy="355600"/>
                <wp:effectExtent l="0" t="0" r="0" b="0"/>
                <wp:wrapNone/>
                <wp:docPr id="107374184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06800" cy="355600"/>
                        </a:xfrm>
                        <a:prstGeom prst="rect">
                          <a:avLst/>
                        </a:prstGeom>
                        <a:solidFill>
                          <a:srgbClr val="9EA2AD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_x0000_s1038" style="visibility:visible;position:absolute;margin-left:558.0pt;margin-top:265.0pt;width:284.0pt;height:28.0pt;z-index:251676672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color="#9EA2AD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w10:wrap type="none" side="bothSides" anchorx="page" anchory="page"/>
              </v:rect>
            </w:pict>
          </mc:Fallback>
        </mc:AlternateContent>
      </w:r>
    </w:p>
    <w:sectPr w:rsidR="00501F0A">
      <w:headerReference w:type="default" r:id="rId11"/>
      <w:footerReference w:type="default" r:id="rId12"/>
      <w:pgSz w:w="16838" w:h="11906" w:orient="landscape"/>
      <w:pgMar w:top="1134" w:right="1134" w:bottom="1134" w:left="1134" w:header="850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0E8B" w:rsidRDefault="00CC225A">
      <w:r>
        <w:separator/>
      </w:r>
    </w:p>
  </w:endnote>
  <w:endnote w:type="continuationSeparator" w:id="0">
    <w:p w:rsidR="00CE0E8B" w:rsidRDefault="00CC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eSans SKM">
    <w:panose1 w:val="020B0503040302060204"/>
    <w:charset w:val="00"/>
    <w:family w:val="swiss"/>
    <w:pitch w:val="variable"/>
    <w:sig w:usb0="80000027" w:usb1="4000004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 Roman">
    <w:panose1 w:val="020206030504050203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1F0A" w:rsidRDefault="00501F0A">
    <w:pPr>
      <w:pStyle w:val="FreieForm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0E8B" w:rsidRDefault="00CC225A">
      <w:r>
        <w:separator/>
      </w:r>
    </w:p>
  </w:footnote>
  <w:footnote w:type="continuationSeparator" w:id="0">
    <w:p w:rsidR="00CE0E8B" w:rsidRDefault="00CC2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1F0A" w:rsidRDefault="00501F0A">
    <w:pPr>
      <w:pStyle w:val="FreieForm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B4FD8"/>
    <w:multiLevelType w:val="multilevel"/>
    <w:tmpl w:val="94C6E5CE"/>
    <w:lvl w:ilvl="0"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1" w15:restartNumberingAfterBreak="0">
    <w:nsid w:val="02CB60A6"/>
    <w:multiLevelType w:val="multilevel"/>
    <w:tmpl w:val="18281EE0"/>
    <w:lvl w:ilvl="0">
      <w:start w:val="1"/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2" w15:restartNumberingAfterBreak="0">
    <w:nsid w:val="0F60785D"/>
    <w:multiLevelType w:val="hybridMultilevel"/>
    <w:tmpl w:val="3B94E67E"/>
    <w:lvl w:ilvl="0" w:tplc="3B98AC86">
      <w:numFmt w:val="bullet"/>
      <w:lvlText w:val="-"/>
      <w:lvlJc w:val="left"/>
      <w:pPr>
        <w:ind w:left="720" w:hanging="360"/>
      </w:pPr>
      <w:rPr>
        <w:rFonts w:ascii="TheSans SKM" w:eastAsia="TheSans SKM" w:hAnsi="TheSans SKM" w:cs="TheSans SKM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B019D"/>
    <w:multiLevelType w:val="hybridMultilevel"/>
    <w:tmpl w:val="96B6382A"/>
    <w:lvl w:ilvl="0" w:tplc="4AB0C7B8">
      <w:numFmt w:val="bullet"/>
      <w:lvlText w:val=""/>
      <w:lvlJc w:val="left"/>
      <w:pPr>
        <w:ind w:left="795" w:hanging="435"/>
      </w:pPr>
      <w:rPr>
        <w:rFonts w:ascii="Wingdings" w:eastAsia="TheSans SKM" w:hAnsi="Wingdings" w:cs="TheSans SKM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391742"/>
    <w:multiLevelType w:val="multilevel"/>
    <w:tmpl w:val="CD942E6E"/>
    <w:styleLink w:val="List1"/>
    <w:lvl w:ilvl="0">
      <w:numFmt w:val="bullet"/>
      <w:lvlText w:val=""/>
      <w:lvlJc w:val="left"/>
      <w:pPr>
        <w:tabs>
          <w:tab w:val="num" w:pos="624"/>
        </w:tabs>
        <w:ind w:left="624" w:hanging="340"/>
      </w:pPr>
      <w:rPr>
        <w:color w:val="000000"/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color w:val="000000"/>
        <w:position w:val="0"/>
        <w:sz w:val="28"/>
        <w:szCs w:val="28"/>
      </w:rPr>
    </w:lvl>
    <w:lvl w:ilvl="2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color w:val="000000"/>
        <w:position w:val="0"/>
        <w:sz w:val="28"/>
        <w:szCs w:val="28"/>
      </w:rPr>
    </w:lvl>
    <w:lvl w:ilvl="3">
      <w:start w:val="1"/>
      <w:numFmt w:val="bullet"/>
      <w:lvlText w:val="•"/>
      <w:lvlJc w:val="left"/>
      <w:pPr>
        <w:tabs>
          <w:tab w:val="num" w:pos="3164"/>
        </w:tabs>
        <w:ind w:left="3164" w:hanging="360"/>
      </w:pPr>
      <w:rPr>
        <w:color w:val="000000"/>
        <w:position w:val="0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color w:val="000000"/>
        <w:position w:val="0"/>
        <w:sz w:val="28"/>
        <w:szCs w:val="28"/>
      </w:rPr>
    </w:lvl>
    <w:lvl w:ilvl="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color w:val="000000"/>
        <w:position w:val="0"/>
        <w:sz w:val="28"/>
        <w:szCs w:val="28"/>
      </w:rPr>
    </w:lvl>
    <w:lvl w:ilvl="6">
      <w:start w:val="1"/>
      <w:numFmt w:val="bullet"/>
      <w:lvlText w:val="•"/>
      <w:lvlJc w:val="left"/>
      <w:pPr>
        <w:tabs>
          <w:tab w:val="num" w:pos="5324"/>
        </w:tabs>
        <w:ind w:left="5324" w:hanging="360"/>
      </w:pPr>
      <w:rPr>
        <w:color w:val="000000"/>
        <w:position w:val="0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color w:val="000000"/>
        <w:position w:val="0"/>
        <w:sz w:val="28"/>
        <w:szCs w:val="28"/>
      </w:rPr>
    </w:lvl>
    <w:lvl w:ilvl="8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color w:val="000000"/>
        <w:position w:val="0"/>
        <w:sz w:val="28"/>
        <w:szCs w:val="28"/>
      </w:rPr>
    </w:lvl>
  </w:abstractNum>
  <w:abstractNum w:abstractNumId="5" w15:restartNumberingAfterBreak="0">
    <w:nsid w:val="155648E9"/>
    <w:multiLevelType w:val="multilevel"/>
    <w:tmpl w:val="9A0C63A2"/>
    <w:styleLink w:val="List0"/>
    <w:lvl w:ilvl="0"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6" w15:restartNumberingAfterBreak="0">
    <w:nsid w:val="171A63CA"/>
    <w:multiLevelType w:val="hybridMultilevel"/>
    <w:tmpl w:val="3C1EBAE4"/>
    <w:lvl w:ilvl="0" w:tplc="E1DE966C">
      <w:start w:val="15"/>
      <w:numFmt w:val="bullet"/>
      <w:lvlText w:val=""/>
      <w:lvlJc w:val="left"/>
      <w:pPr>
        <w:ind w:left="720" w:hanging="360"/>
      </w:pPr>
      <w:rPr>
        <w:rFonts w:ascii="Wingdings" w:eastAsia="Arial Unicode MS" w:hAnsi="Wingdings" w:cs="Arial Unicode M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EE587E"/>
    <w:multiLevelType w:val="hybridMultilevel"/>
    <w:tmpl w:val="293C6000"/>
    <w:lvl w:ilvl="0" w:tplc="01521BFE">
      <w:numFmt w:val="bullet"/>
      <w:lvlText w:val="-"/>
      <w:lvlJc w:val="left"/>
      <w:pPr>
        <w:ind w:left="720" w:hanging="360"/>
      </w:pPr>
      <w:rPr>
        <w:rFonts w:ascii="TheSans SKM" w:eastAsia="TheSans SKM" w:hAnsi="TheSans SKM" w:cs="TheSans SKM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E0999"/>
    <w:multiLevelType w:val="hybridMultilevel"/>
    <w:tmpl w:val="8ABA95F4"/>
    <w:lvl w:ilvl="0" w:tplc="7F58E28A">
      <w:start w:val="15"/>
      <w:numFmt w:val="bullet"/>
      <w:lvlText w:val="-"/>
      <w:lvlJc w:val="left"/>
      <w:pPr>
        <w:ind w:left="720" w:hanging="360"/>
      </w:pPr>
      <w:rPr>
        <w:rFonts w:ascii="TheSans SKM" w:eastAsia="Arial Unicode MS" w:hAnsi="TheSans SKM" w:cs="Arial Unicode M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FF167E"/>
    <w:multiLevelType w:val="hybridMultilevel"/>
    <w:tmpl w:val="F0884EF2"/>
    <w:lvl w:ilvl="0" w:tplc="6E342C90">
      <w:numFmt w:val="bullet"/>
      <w:lvlText w:val=""/>
      <w:lvlJc w:val="left"/>
      <w:pPr>
        <w:ind w:left="720" w:hanging="360"/>
      </w:pPr>
      <w:rPr>
        <w:rFonts w:ascii="Wingdings" w:eastAsia="TheSans SKM" w:hAnsi="Wingdings" w:cs="TheSans SKM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781163"/>
    <w:multiLevelType w:val="multilevel"/>
    <w:tmpl w:val="90022072"/>
    <w:lvl w:ilvl="0">
      <w:start w:val="1"/>
      <w:numFmt w:val="bullet"/>
      <w:lvlText w:val=""/>
      <w:lvlJc w:val="left"/>
      <w:pPr>
        <w:tabs>
          <w:tab w:val="num" w:pos="283"/>
        </w:tabs>
        <w:ind w:left="283" w:hanging="283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2">
      <w:start w:val="1"/>
      <w:numFmt w:val="bullet"/>
      <w:lvlText w:val=""/>
      <w:lvlJc w:val="left"/>
      <w:pPr>
        <w:tabs>
          <w:tab w:val="num" w:pos="2100"/>
        </w:tabs>
        <w:ind w:left="210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5">
      <w:start w:val="1"/>
      <w:numFmt w:val="bullet"/>
      <w:lvlText w:val=""/>
      <w:lvlJc w:val="left"/>
      <w:pPr>
        <w:tabs>
          <w:tab w:val="num" w:pos="4260"/>
        </w:tabs>
        <w:ind w:left="426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  <w:lvl w:ilvl="8">
      <w:start w:val="1"/>
      <w:numFmt w:val="bullet"/>
      <w:lvlText w:val=""/>
      <w:lvlJc w:val="left"/>
      <w:pPr>
        <w:tabs>
          <w:tab w:val="num" w:pos="6420"/>
        </w:tabs>
        <w:ind w:left="6420" w:hanging="300"/>
      </w:pPr>
      <w:rPr>
        <w:rFonts w:ascii="TheSans SKM" w:eastAsia="TheSans SKM" w:hAnsi="TheSans SKM" w:cs="TheSans SKM"/>
        <w:b/>
        <w:bCs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0"/>
        <w:szCs w:val="20"/>
        <w:u w:val="none"/>
        <w:vertAlign w:val="baseline"/>
        <w:lang w:val="en-US"/>
      </w:rPr>
    </w:lvl>
  </w:abstractNum>
  <w:abstractNum w:abstractNumId="11" w15:restartNumberingAfterBreak="0">
    <w:nsid w:val="4FFB10F2"/>
    <w:multiLevelType w:val="multilevel"/>
    <w:tmpl w:val="A56CAC50"/>
    <w:lvl w:ilvl="0"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12" w15:restartNumberingAfterBreak="0">
    <w:nsid w:val="52EE2DF2"/>
    <w:multiLevelType w:val="multilevel"/>
    <w:tmpl w:val="D3DC48E4"/>
    <w:lvl w:ilvl="0"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13" w15:restartNumberingAfterBreak="0">
    <w:nsid w:val="66952DEF"/>
    <w:multiLevelType w:val="multilevel"/>
    <w:tmpl w:val="C680CD3C"/>
    <w:lvl w:ilvl="0"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F78514"/>
        <w:position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F78514"/>
        <w:position w:val="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F78514"/>
        <w:position w:val="0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F78514"/>
        <w:position w:val="0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F78514"/>
        <w:position w:val="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F78514"/>
        <w:position w:val="0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F78514"/>
        <w:position w:val="0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F78514"/>
        <w:position w:val="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F78514"/>
        <w:position w:val="0"/>
      </w:rPr>
    </w:lvl>
  </w:abstractNum>
  <w:abstractNum w:abstractNumId="14" w15:restartNumberingAfterBreak="0">
    <w:nsid w:val="6A18670B"/>
    <w:multiLevelType w:val="multilevel"/>
    <w:tmpl w:val="A1CA3206"/>
    <w:lvl w:ilvl="0">
      <w:start w:val="1"/>
      <w:numFmt w:val="bullet"/>
      <w:lvlText w:val=""/>
      <w:lvlJc w:val="left"/>
      <w:pPr>
        <w:tabs>
          <w:tab w:val="num" w:pos="340"/>
        </w:tabs>
        <w:ind w:left="340" w:hanging="340"/>
      </w:pPr>
      <w:rPr>
        <w:color w:val="000000"/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8"/>
        <w:szCs w:val="28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8"/>
        <w:szCs w:val="28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8"/>
        <w:szCs w:val="28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8"/>
        <w:szCs w:val="28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8"/>
        <w:szCs w:val="28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8"/>
        <w:szCs w:val="28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8"/>
        <w:szCs w:val="28"/>
      </w:rPr>
    </w:lvl>
  </w:abstractNum>
  <w:abstractNum w:abstractNumId="15" w15:restartNumberingAfterBreak="0">
    <w:nsid w:val="77A42836"/>
    <w:multiLevelType w:val="multilevel"/>
    <w:tmpl w:val="D45A2480"/>
    <w:lvl w:ilvl="0">
      <w:start w:val="1"/>
      <w:numFmt w:val="bullet"/>
      <w:lvlText w:val=""/>
      <w:lvlJc w:val="left"/>
      <w:pPr>
        <w:tabs>
          <w:tab w:val="num" w:pos="283"/>
        </w:tabs>
        <w:ind w:left="283" w:hanging="283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1">
      <w:start w:val="1"/>
      <w:numFmt w:val="bullet"/>
      <w:lvlText w:val="o"/>
      <w:lvlJc w:val="left"/>
      <w:pPr>
        <w:tabs>
          <w:tab w:val="num" w:pos="1380"/>
        </w:tabs>
        <w:ind w:left="138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2">
      <w:start w:val="1"/>
      <w:numFmt w:val="bullet"/>
      <w:lvlText w:val=""/>
      <w:lvlJc w:val="left"/>
      <w:pPr>
        <w:tabs>
          <w:tab w:val="num" w:pos="2100"/>
        </w:tabs>
        <w:ind w:left="210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3">
      <w:start w:val="1"/>
      <w:numFmt w:val="bullet"/>
      <w:lvlText w:val="•"/>
      <w:lvlJc w:val="left"/>
      <w:pPr>
        <w:tabs>
          <w:tab w:val="num" w:pos="2820"/>
        </w:tabs>
        <w:ind w:left="282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4">
      <w:start w:val="1"/>
      <w:numFmt w:val="bullet"/>
      <w:lvlText w:val="o"/>
      <w:lvlJc w:val="left"/>
      <w:pPr>
        <w:tabs>
          <w:tab w:val="num" w:pos="3540"/>
        </w:tabs>
        <w:ind w:left="354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5">
      <w:start w:val="1"/>
      <w:numFmt w:val="bullet"/>
      <w:lvlText w:val=""/>
      <w:lvlJc w:val="left"/>
      <w:pPr>
        <w:tabs>
          <w:tab w:val="num" w:pos="4260"/>
        </w:tabs>
        <w:ind w:left="426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6">
      <w:start w:val="1"/>
      <w:numFmt w:val="bullet"/>
      <w:lvlText w:val="•"/>
      <w:lvlJc w:val="left"/>
      <w:pPr>
        <w:tabs>
          <w:tab w:val="num" w:pos="4980"/>
        </w:tabs>
        <w:ind w:left="498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7">
      <w:start w:val="1"/>
      <w:numFmt w:val="bullet"/>
      <w:lvlText w:val="o"/>
      <w:lvlJc w:val="left"/>
      <w:pPr>
        <w:tabs>
          <w:tab w:val="num" w:pos="5700"/>
        </w:tabs>
        <w:ind w:left="570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  <w:lvl w:ilvl="8">
      <w:start w:val="1"/>
      <w:numFmt w:val="bullet"/>
      <w:lvlText w:val=""/>
      <w:lvlJc w:val="left"/>
      <w:pPr>
        <w:tabs>
          <w:tab w:val="num" w:pos="6420"/>
        </w:tabs>
        <w:ind w:left="6420" w:hanging="300"/>
      </w:pPr>
      <w:rPr>
        <w:rFonts w:ascii="TheSans SKM" w:eastAsia="TheSans SKM" w:hAnsi="TheSans SKM" w:cs="TheSans SKM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F78514"/>
        <w:spacing w:val="0"/>
        <w:kern w:val="0"/>
        <w:position w:val="0"/>
        <w:sz w:val="20"/>
        <w:szCs w:val="20"/>
        <w:u w:val="none"/>
        <w:vertAlign w:val="baseline"/>
        <w:lang w:val="de-DE"/>
      </w:rPr>
    </w:lvl>
  </w:abstractNum>
  <w:num w:numId="1">
    <w:abstractNumId w:val="1"/>
  </w:num>
  <w:num w:numId="2">
    <w:abstractNumId w:val="15"/>
  </w:num>
  <w:num w:numId="3">
    <w:abstractNumId w:val="12"/>
  </w:num>
  <w:num w:numId="4">
    <w:abstractNumId w:val="11"/>
  </w:num>
  <w:num w:numId="5">
    <w:abstractNumId w:val="0"/>
  </w:num>
  <w:num w:numId="6">
    <w:abstractNumId w:val="13"/>
  </w:num>
  <w:num w:numId="7">
    <w:abstractNumId w:val="5"/>
  </w:num>
  <w:num w:numId="8">
    <w:abstractNumId w:val="14"/>
  </w:num>
  <w:num w:numId="9">
    <w:abstractNumId w:val="10"/>
  </w:num>
  <w:num w:numId="10">
    <w:abstractNumId w:val="4"/>
  </w:num>
  <w:num w:numId="11">
    <w:abstractNumId w:val="2"/>
  </w:num>
  <w:num w:numId="12">
    <w:abstractNumId w:val="3"/>
  </w:num>
  <w:num w:numId="13">
    <w:abstractNumId w:val="7"/>
  </w:num>
  <w:num w:numId="14">
    <w:abstractNumId w:val="9"/>
  </w:num>
  <w:num w:numId="15">
    <w:abstractNumId w:val="8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F0A"/>
    <w:rsid w:val="000C13D6"/>
    <w:rsid w:val="0013095D"/>
    <w:rsid w:val="00142A22"/>
    <w:rsid w:val="001A0035"/>
    <w:rsid w:val="002D657F"/>
    <w:rsid w:val="004153BB"/>
    <w:rsid w:val="004317B5"/>
    <w:rsid w:val="00442F69"/>
    <w:rsid w:val="00461353"/>
    <w:rsid w:val="00486F9C"/>
    <w:rsid w:val="00501F0A"/>
    <w:rsid w:val="005E11BC"/>
    <w:rsid w:val="00692148"/>
    <w:rsid w:val="006A769B"/>
    <w:rsid w:val="008E7D48"/>
    <w:rsid w:val="00963B40"/>
    <w:rsid w:val="00992D62"/>
    <w:rsid w:val="00AE1BFE"/>
    <w:rsid w:val="00B2352E"/>
    <w:rsid w:val="00BF1BBC"/>
    <w:rsid w:val="00C34529"/>
    <w:rsid w:val="00CC225A"/>
    <w:rsid w:val="00CE0E8B"/>
    <w:rsid w:val="00E22D5C"/>
    <w:rsid w:val="00E54816"/>
    <w:rsid w:val="00F17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0667A3-91EB-491F-AE5F-A367CA1FC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rPr>
      <w:sz w:val="24"/>
      <w:szCs w:val="24"/>
      <w:lang w:val="en-US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eieForm">
    <w:name w:val="Freie Form"/>
    <w:rPr>
      <w:rFonts w:ascii="Helvetica" w:hAnsi="Arial Unicode MS" w:cs="Arial Unicode MS"/>
      <w:color w:val="000000"/>
      <w:sz w:val="24"/>
      <w:szCs w:val="24"/>
    </w:rPr>
  </w:style>
  <w:style w:type="paragraph" w:customStyle="1" w:styleId="SKMHeadlinegrau2">
    <w:name w:val="SKM_Headline grau 2"/>
    <w:pPr>
      <w:widowControl w:val="0"/>
      <w:spacing w:line="480" w:lineRule="exact"/>
    </w:pPr>
    <w:rPr>
      <w:rFonts w:ascii="TheSans SKM" w:hAnsi="Arial Unicode MS" w:cs="Arial Unicode MS"/>
      <w:b/>
      <w:bCs/>
      <w:color w:val="5F696C"/>
      <w:sz w:val="36"/>
      <w:szCs w:val="36"/>
    </w:rPr>
  </w:style>
  <w:style w:type="paragraph" w:customStyle="1" w:styleId="SKMFlietext10ptBlock">
    <w:name w:val="SKM_Fließtext_10pt_Block"/>
    <w:pPr>
      <w:spacing w:line="260" w:lineRule="exact"/>
      <w:jc w:val="both"/>
    </w:pPr>
    <w:rPr>
      <w:rFonts w:ascii="TheSans SKM" w:eastAsia="TheSans SKM" w:hAnsi="TheSans SKM" w:cs="TheSans SKM"/>
      <w:color w:val="000000"/>
    </w:rPr>
  </w:style>
  <w:style w:type="paragraph" w:customStyle="1" w:styleId="SKMHeadline">
    <w:name w:val="SKM_Headline"/>
    <w:pPr>
      <w:widowControl w:val="0"/>
      <w:spacing w:line="480" w:lineRule="exact"/>
    </w:pPr>
    <w:rPr>
      <w:rFonts w:ascii="TheSans SKM" w:eastAsia="TheSans SKM" w:hAnsi="TheSans SKM" w:cs="TheSans SKM"/>
      <w:b/>
      <w:bCs/>
      <w:color w:val="000000"/>
      <w:sz w:val="36"/>
      <w:szCs w:val="36"/>
    </w:rPr>
  </w:style>
  <w:style w:type="numbering" w:customStyle="1" w:styleId="List0">
    <w:name w:val="List 0"/>
    <w:basedOn w:val="List10"/>
    <w:pPr>
      <w:numPr>
        <w:numId w:val="7"/>
      </w:numPr>
    </w:pPr>
  </w:style>
  <w:style w:type="numbering" w:customStyle="1" w:styleId="List10">
    <w:name w:val="List 1"/>
  </w:style>
  <w:style w:type="paragraph" w:customStyle="1" w:styleId="Adresse">
    <w:name w:val="Adresse"/>
    <w:pPr>
      <w:tabs>
        <w:tab w:val="left" w:pos="312"/>
      </w:tabs>
      <w:spacing w:line="192" w:lineRule="exact"/>
    </w:pPr>
    <w:rPr>
      <w:rFonts w:ascii="TheSans SKM" w:hAnsi="Arial Unicode MS" w:cs="Arial Unicode MS"/>
      <w:color w:val="333333"/>
      <w:sz w:val="17"/>
      <w:szCs w:val="17"/>
      <w:lang w:val="en-US"/>
    </w:rPr>
  </w:style>
  <w:style w:type="character" w:customStyle="1" w:styleId="Hyperlink0">
    <w:name w:val="Hyperlink.0"/>
    <w:basedOn w:val="Hyperlink"/>
    <w:rPr>
      <w:color w:val="000099"/>
      <w:u w:val="single"/>
    </w:rPr>
  </w:style>
  <w:style w:type="paragraph" w:customStyle="1" w:styleId="SKMHeadlineklein">
    <w:name w:val="SKM_Headline klein"/>
    <w:pPr>
      <w:spacing w:line="260" w:lineRule="exact"/>
    </w:pPr>
    <w:rPr>
      <w:rFonts w:ascii="TheSans SKM" w:hAnsi="Arial Unicode MS" w:cs="Arial Unicode MS"/>
      <w:b/>
      <w:bCs/>
      <w:color w:val="000000"/>
      <w:lang w:val="en-US"/>
    </w:rPr>
  </w:style>
  <w:style w:type="numbering" w:customStyle="1" w:styleId="List1">
    <w:name w:val="List 1"/>
    <w:basedOn w:val="Liste21"/>
    <w:pPr>
      <w:numPr>
        <w:numId w:val="10"/>
      </w:numPr>
    </w:pPr>
  </w:style>
  <w:style w:type="numbering" w:customStyle="1" w:styleId="Liste21">
    <w:name w:val="Liste 21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F1BB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F1BBC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skm-ry.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km-ry.de" TargetMode="Externa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>
          <a:alpha val="0"/>
        </a:srgbClr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TheSans SKM"/>
        <a:ea typeface="TheSans SKM"/>
        <a:cs typeface="TheSans SKM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46670E01.dotm</Template>
  <TotalTime>0</TotalTime>
  <Pages>2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NewOrg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Breshna Garanei</dc:creator>
  <cp:lastModifiedBy>Astrid Thiess</cp:lastModifiedBy>
  <cp:revision>6</cp:revision>
  <cp:lastPrinted>2017-03-09T08:52:00Z</cp:lastPrinted>
  <dcterms:created xsi:type="dcterms:W3CDTF">2017-03-09T09:33:00Z</dcterms:created>
  <dcterms:modified xsi:type="dcterms:W3CDTF">2017-05-08T10:30:00Z</dcterms:modified>
</cp:coreProperties>
</file>